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23AD" w14:textId="5CBD684E" w:rsidR="00A67BC7" w:rsidRPr="00EE3140" w:rsidRDefault="00E36F25" w:rsidP="00374747">
      <w:pPr>
        <w:spacing w:before="0"/>
        <w:jc w:val="center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br/>
      </w:r>
      <w:r w:rsidR="00374747"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t xml:space="preserve">Vacancy Information </w:t>
      </w:r>
      <w:r w:rsidR="005A4871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t>– Residential Youth Workers</w:t>
      </w:r>
      <w:r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br/>
      </w:r>
    </w:p>
    <w:p w14:paraId="3FA79EE1" w14:textId="0A3EB7BD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hAnsiTheme="minorHAnsi" w:cstheme="minorHAnsi"/>
          <w:b/>
          <w:noProof/>
          <w:color w:val="253942" w:themeColor="text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E81823" wp14:editId="4BF2F8CB">
                <wp:simplePos x="0" y="0"/>
                <wp:positionH relativeFrom="page">
                  <wp:posOffset>3175</wp:posOffset>
                </wp:positionH>
                <wp:positionV relativeFrom="paragraph">
                  <wp:posOffset>1442720</wp:posOffset>
                </wp:positionV>
                <wp:extent cx="1270" cy="2620010"/>
                <wp:effectExtent l="12700" t="13970" r="5080" b="139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0010"/>
                          <a:chOff x="5" y="2272"/>
                          <a:chExt cx="2" cy="412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" y="2272"/>
                            <a:ext cx="2" cy="412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2272 h 4126"/>
                              <a:gd name="T2" fmla="+- 0 6398 2272"/>
                              <a:gd name="T3" fmla="*/ 6398 h 4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26">
                                <a:moveTo>
                                  <a:pt x="0" y="0"/>
                                </a:moveTo>
                                <a:lnTo>
                                  <a:pt x="0" y="41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FC954" id="Group 8" o:spid="_x0000_s1026" style="position:absolute;margin-left:.25pt;margin-top:113.6pt;width:.1pt;height:206.3pt;z-index:251659264;mso-position-horizontal-relative:page" coordorigin="5,2272" coordsize="2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">
                <v:shape id="Freeform 3" o:spid="_x0000_s1027" style="position:absolute;left:5;top:2272;width:2;height:4126;visibility:visible;mso-wrap-style:square;v-text-anchor:top" coordsize="2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" path="m,l,4126e" filled="f" strokecolor="#fff3e7" strokeweight=".6pt">
                  <v:path arrowok="t" o:connecttype="custom" o:connectlocs="0,2272;0,6398" o:connectangles="0,0"/>
                </v:shape>
                <w10:wrap anchorx="page"/>
              </v:group>
            </w:pict>
          </mc:Fallback>
        </mc:AlternateContent>
      </w:r>
      <w:r w:rsidRPr="00EE3140">
        <w:rPr>
          <w:rFonts w:asciiTheme="minorHAnsi" w:hAnsiTheme="minorHAnsi" w:cstheme="minorHAnsi"/>
          <w:b/>
          <w:color w:val="253942" w:themeColor="text2"/>
          <w:sz w:val="22"/>
          <w:szCs w:val="22"/>
        </w:rPr>
        <w:t>Our purpose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is to provide safe, culturally appropriate and affordable accommodation for First Nations people</w:t>
      </w:r>
      <w:r w:rsidRPr="00EE3140" w:rsidDel="00FB6F35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who need to be away from home to access medical services, education and economic opportunities.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</w:t>
      </w:r>
    </w:p>
    <w:p w14:paraId="1C86FA47" w14:textId="77777777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  <w:lang w:val="en-US"/>
        </w:rPr>
        <w:t>Across its network of hostels,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dedicated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Aboriginal Hostels Limited (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AHL) staff provide accommodation and meals for residents in a supportive environment, assisted by local First Nations service providers and referral agencies.</w:t>
      </w:r>
    </w:p>
    <w:p w14:paraId="013C35C9" w14:textId="5B8D161F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</w:rPr>
        <w:t>AHL also supports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the Australian Government’s efforts to improve economic outcomes for First Nations people. By purchasing goods and services from First Nations businesses at every opportunity, we help support a more inclusive economy. We are proud to be one of the largest employers of First Nations people in the Australian Public Service, First Nations employees make up approximately 50% of our workforce.</w:t>
      </w:r>
    </w:p>
    <w:p w14:paraId="68C3FEC4" w14:textId="77777777" w:rsidR="0004558A" w:rsidRPr="00EE3140" w:rsidRDefault="0004558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  <w:lang w:val="en-US"/>
        </w:rPr>
        <w:t>Our Secondary Education Hostels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are dedicated to providing a Home Away from Home for Indigenous Australians (aged 12-18 years) attending partner schools (grades 7 - 12). Our commitment in our student hostels is to ensure that we provide a fair, honest and culturally respectful environment that values each student and their connection to country. </w:t>
      </w:r>
    </w:p>
    <w:p w14:paraId="1AB5FEDD" w14:textId="18FEAD56" w:rsidR="0004558A" w:rsidRPr="00EE3140" w:rsidRDefault="00DE1DA3" w:rsidP="00352233">
      <w:pPr>
        <w:spacing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</w:rPr>
        <w:t>Residential Youth Workers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are key in creating a home away from home environment for students</w:t>
      </w:r>
      <w:r w:rsidR="009F03D4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.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You will support the students during out of school hours, arrange and engage in creative, culturally rich programs and guide the students to build life-long skills and achieve their personal goals.</w:t>
      </w:r>
    </w:p>
    <w:p w14:paraId="0A51982F" w14:textId="52FF21A7" w:rsidR="0004558A" w:rsidRPr="00EE3140" w:rsidRDefault="0004558A" w:rsidP="00551BE6">
      <w:pPr>
        <w:ind w:left="-567" w:right="-755"/>
        <w:rPr>
          <w:rFonts w:asciiTheme="minorHAnsi" w:eastAsia="Calibri" w:hAnsiTheme="minorHAnsi" w:cstheme="minorHAnsi"/>
          <w:noProof/>
          <w:spacing w:val="0"/>
          <w:szCs w:val="21"/>
        </w:rPr>
      </w:pPr>
    </w:p>
    <w:p w14:paraId="20BAD471" w14:textId="3A74C58C" w:rsidR="0004558A" w:rsidRPr="00EE3140" w:rsidRDefault="0004558A" w:rsidP="00551BE6">
      <w:pPr>
        <w:ind w:left="-567" w:right="-755"/>
        <w:rPr>
          <w:rFonts w:asciiTheme="minorHAnsi" w:eastAsia="Calibri" w:hAnsiTheme="minorHAnsi" w:cstheme="minorHAnsi"/>
          <w:noProof/>
          <w:spacing w:val="0"/>
          <w:szCs w:val="21"/>
        </w:rPr>
      </w:pPr>
    </w:p>
    <w:p w14:paraId="2CCB652D" w14:textId="11F5369C" w:rsidR="0004558A" w:rsidRPr="00EE3140" w:rsidRDefault="0004558A">
      <w:pPr>
        <w:spacing w:before="0" w:after="0" w:line="240" w:lineRule="auto"/>
        <w:rPr>
          <w:rFonts w:asciiTheme="minorHAnsi" w:eastAsia="Calibri" w:hAnsiTheme="minorHAnsi" w:cstheme="minorHAnsi"/>
          <w:noProof/>
          <w:spacing w:val="0"/>
          <w:szCs w:val="21"/>
        </w:rPr>
      </w:pPr>
      <w:r w:rsidRPr="00EE3140">
        <w:rPr>
          <w:rFonts w:asciiTheme="minorHAnsi" w:eastAsia="Calibri" w:hAnsiTheme="minorHAnsi" w:cstheme="minorHAnsi"/>
          <w:noProof/>
          <w:spacing w:val="0"/>
          <w:szCs w:val="21"/>
        </w:rPr>
        <w:br w:type="page"/>
      </w:r>
    </w:p>
    <w:p w14:paraId="073CA830" w14:textId="1C808475" w:rsidR="0004558A" w:rsidRPr="00EE3140" w:rsidRDefault="00352233" w:rsidP="009F03D4">
      <w:pPr>
        <w:spacing w:after="0" w:line="240" w:lineRule="auto"/>
        <w:ind w:left="-567"/>
        <w:rPr>
          <w:rFonts w:asciiTheme="minorHAnsi" w:hAnsiTheme="minorHAnsi" w:cstheme="minorHAnsi"/>
          <w:b/>
          <w:bCs/>
          <w:color w:val="253942" w:themeColor="text2"/>
          <w:sz w:val="22"/>
          <w:szCs w:val="22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Vacancy Details</w:t>
      </w: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67BC7" w:rsidRPr="00EE3140" w14:paraId="6B58AD24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3198BC32" w14:textId="0D26B5B6" w:rsidR="00A67BC7" w:rsidRPr="00EE3140" w:rsidRDefault="0035223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Job Reference</w:t>
            </w:r>
          </w:p>
        </w:tc>
        <w:tc>
          <w:tcPr>
            <w:tcW w:w="8363" w:type="dxa"/>
            <w:shd w:val="clear" w:color="auto" w:fill="FFFFFF" w:themeFill="background1"/>
          </w:tcPr>
          <w:p w14:paraId="4B7890D2" w14:textId="09DBBE53" w:rsidR="00A67BC7" w:rsidRPr="00EE3140" w:rsidRDefault="00352233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VN</w:t>
            </w:r>
            <w:r w:rsidR="005A4871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5A4871" w:rsidRPr="005A4871">
              <w:rPr>
                <w:rFonts w:asciiTheme="minorHAnsi" w:hAnsiTheme="minorHAnsi" w:cstheme="minorHAnsi"/>
                <w:sz w:val="22"/>
                <w:szCs w:val="22"/>
              </w:rPr>
              <w:t>0758517</w:t>
            </w:r>
          </w:p>
        </w:tc>
      </w:tr>
      <w:tr w:rsidR="00352233" w:rsidRPr="00EE3140" w14:paraId="05598D34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1B88AEEE" w14:textId="00CE95A2" w:rsidR="00352233" w:rsidRPr="00EE3140" w:rsidRDefault="0035223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Classification</w:t>
            </w:r>
          </w:p>
        </w:tc>
        <w:tc>
          <w:tcPr>
            <w:tcW w:w="8363" w:type="dxa"/>
            <w:shd w:val="clear" w:color="auto" w:fill="FFFFFF" w:themeFill="background1"/>
          </w:tcPr>
          <w:p w14:paraId="65ABA804" w14:textId="5714ED37" w:rsidR="00352233" w:rsidRPr="00EE3140" w:rsidRDefault="00352233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APS Level</w:t>
            </w:r>
            <w:r w:rsidR="009F03D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A4871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A67BC7" w:rsidRPr="00EE3140" w14:paraId="3F9A1BEC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43F72AA6" w14:textId="38AC0B23" w:rsidR="00A67BC7" w:rsidRPr="00EE3140" w:rsidRDefault="00551BE6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Job Title</w:t>
            </w:r>
          </w:p>
        </w:tc>
        <w:tc>
          <w:tcPr>
            <w:tcW w:w="8363" w:type="dxa"/>
            <w:shd w:val="clear" w:color="auto" w:fill="FFFFFF" w:themeFill="background1"/>
          </w:tcPr>
          <w:p w14:paraId="7C2C03C8" w14:textId="3B3410A9" w:rsidR="00A67BC7" w:rsidRPr="00EE3140" w:rsidRDefault="00551BE6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Residential Youth Worker</w:t>
            </w:r>
          </w:p>
        </w:tc>
      </w:tr>
      <w:tr w:rsidR="00A67BC7" w:rsidRPr="00EE3140" w14:paraId="65E5DB8A" w14:textId="77777777" w:rsidTr="00551BE6">
        <w:trPr>
          <w:trHeight w:val="677"/>
        </w:trPr>
        <w:tc>
          <w:tcPr>
            <w:tcW w:w="1985" w:type="dxa"/>
            <w:shd w:val="clear" w:color="auto" w:fill="FFFFFF" w:themeFill="background1"/>
          </w:tcPr>
          <w:p w14:paraId="162E07C6" w14:textId="5B607752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Employment Type</w:t>
            </w:r>
          </w:p>
        </w:tc>
        <w:tc>
          <w:tcPr>
            <w:tcW w:w="8363" w:type="dxa"/>
            <w:shd w:val="clear" w:color="auto" w:fill="FFFFFF" w:themeFill="background1"/>
          </w:tcPr>
          <w:p w14:paraId="32040ADC" w14:textId="77777777" w:rsidR="008A79C6" w:rsidRDefault="00E36F25" w:rsidP="008A79C6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9F03D4">
              <w:rPr>
                <w:rFonts w:asciiTheme="minorHAnsi" w:hAnsiTheme="minorHAnsi" w:cstheme="minorHAnsi"/>
                <w:szCs w:val="21"/>
              </w:rPr>
              <w:t>Ongoing</w:t>
            </w:r>
            <w:r w:rsidR="009F03D4" w:rsidRPr="009F03D4">
              <w:rPr>
                <w:rFonts w:asciiTheme="minorHAnsi" w:hAnsiTheme="minorHAnsi" w:cstheme="minorHAnsi"/>
                <w:szCs w:val="21"/>
              </w:rPr>
              <w:t xml:space="preserve"> - </w:t>
            </w:r>
            <w:r w:rsidRPr="009F03D4">
              <w:rPr>
                <w:rFonts w:asciiTheme="minorHAnsi" w:hAnsiTheme="minorHAnsi" w:cstheme="minorHAnsi"/>
                <w:szCs w:val="21"/>
              </w:rPr>
              <w:t>Full-time</w:t>
            </w:r>
            <w:r w:rsidR="009F03D4" w:rsidRPr="009F03D4">
              <w:rPr>
                <w:rFonts w:asciiTheme="minorHAnsi" w:hAnsiTheme="minorHAnsi" w:cstheme="minorHAnsi"/>
                <w:szCs w:val="21"/>
              </w:rPr>
              <w:t xml:space="preserve"> (75 hours per fortnight</w:t>
            </w:r>
            <w:r w:rsidR="008A79C6">
              <w:rPr>
                <w:rFonts w:asciiTheme="minorHAnsi" w:hAnsiTheme="minorHAnsi" w:cstheme="minorHAnsi"/>
                <w:szCs w:val="21"/>
              </w:rPr>
              <w:t xml:space="preserve">) </w:t>
            </w:r>
          </w:p>
          <w:p w14:paraId="7EED0500" w14:textId="27FD0DB8" w:rsidR="00370A0E" w:rsidRPr="00EE3140" w:rsidRDefault="00E36F25" w:rsidP="008A79C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eastAsia="Calibri" w:hAnsiTheme="minorHAnsi" w:cstheme="minorHAnsi"/>
                <w:szCs w:val="21"/>
              </w:rPr>
              <w:t xml:space="preserve">We are also looking to </w:t>
            </w:r>
            <w:r w:rsidRPr="00EE3140">
              <w:rPr>
                <w:rFonts w:asciiTheme="minorHAnsi" w:hAnsiTheme="minorHAnsi" w:cstheme="minorHAnsi"/>
                <w:szCs w:val="21"/>
              </w:rPr>
              <w:t xml:space="preserve">establish a Merit Pool to fill any </w:t>
            </w:r>
            <w:r w:rsidR="009F03D4">
              <w:rPr>
                <w:rFonts w:asciiTheme="minorHAnsi" w:hAnsiTheme="minorHAnsi" w:cstheme="minorHAnsi"/>
                <w:szCs w:val="21"/>
              </w:rPr>
              <w:t xml:space="preserve">similar </w:t>
            </w:r>
            <w:r w:rsidRPr="00EE3140">
              <w:rPr>
                <w:rFonts w:asciiTheme="minorHAnsi" w:hAnsiTheme="minorHAnsi" w:cstheme="minorHAnsi"/>
                <w:szCs w:val="21"/>
              </w:rPr>
              <w:t>future vacancies that may arise</w:t>
            </w:r>
            <w:r w:rsidRPr="00EE3140">
              <w:rPr>
                <w:rFonts w:asciiTheme="minorHAnsi" w:eastAsia="Calibri" w:hAnsiTheme="minorHAnsi" w:cstheme="minorHAnsi"/>
                <w:szCs w:val="21"/>
              </w:rPr>
              <w:t xml:space="preserve">. </w:t>
            </w:r>
            <w:r w:rsidRPr="00EE3140">
              <w:rPr>
                <w:rFonts w:asciiTheme="minorHAnsi" w:hAnsiTheme="minorHAnsi" w:cstheme="minorHAnsi"/>
                <w:szCs w:val="21"/>
              </w:rPr>
              <w:t xml:space="preserve"> </w:t>
            </w:r>
            <w:r w:rsidRPr="00EE3140">
              <w:rPr>
                <w:rFonts w:asciiTheme="minorHAnsi" w:hAnsiTheme="minorHAnsi" w:cstheme="minorHAnsi"/>
                <w:color w:val="FF0000"/>
                <w:szCs w:val="21"/>
              </w:rPr>
              <w:t xml:space="preserve"> </w:t>
            </w:r>
          </w:p>
        </w:tc>
      </w:tr>
      <w:tr w:rsidR="00A67BC7" w:rsidRPr="00EE3140" w14:paraId="7260977C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3E2437CA" w14:textId="1325D9ED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Salary</w:t>
            </w:r>
          </w:p>
        </w:tc>
        <w:tc>
          <w:tcPr>
            <w:tcW w:w="8363" w:type="dxa"/>
            <w:shd w:val="clear" w:color="auto" w:fill="FFFFFF" w:themeFill="background1"/>
          </w:tcPr>
          <w:p w14:paraId="0E7D277D" w14:textId="1F713BCC" w:rsidR="00A67BC7" w:rsidRPr="00EE3140" w:rsidRDefault="00E36F25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5A4871" w:rsidRPr="005A4871">
              <w:rPr>
                <w:rFonts w:asciiTheme="minorHAnsi" w:hAnsiTheme="minorHAnsi" w:cstheme="minorHAnsi"/>
                <w:sz w:val="22"/>
                <w:szCs w:val="22"/>
              </w:rPr>
              <w:t>66,82</w:t>
            </w:r>
            <w:r w:rsidR="005A4871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374747" w:rsidRPr="00EE3140">
              <w:rPr>
                <w:rFonts w:asciiTheme="minorHAnsi" w:hAnsiTheme="minorHAnsi" w:cstheme="minorHAnsi"/>
                <w:sz w:val="22"/>
                <w:szCs w:val="22"/>
              </w:rPr>
              <w:t>- $</w:t>
            </w:r>
            <w:r w:rsidR="005A4871" w:rsidRPr="005A4871">
              <w:rPr>
                <w:rFonts w:asciiTheme="minorHAnsi" w:hAnsiTheme="minorHAnsi" w:cstheme="minorHAnsi"/>
                <w:sz w:val="22"/>
                <w:szCs w:val="22"/>
              </w:rPr>
              <w:t>72,837</w:t>
            </w:r>
            <w:r w:rsidR="005A48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43B40" w:rsidRPr="00EE3140">
              <w:rPr>
                <w:rFonts w:asciiTheme="minorHAnsi" w:hAnsiTheme="minorHAnsi" w:cstheme="minorHAnsi"/>
                <w:sz w:val="22"/>
                <w:szCs w:val="22"/>
              </w:rPr>
              <w:t>pa</w:t>
            </w:r>
            <w:r w:rsidR="002A551C"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 plus 15.4% superannuation</w:t>
            </w:r>
          </w:p>
        </w:tc>
      </w:tr>
      <w:tr w:rsidR="00A67BC7" w:rsidRPr="00EE3140" w14:paraId="1ADE4E5D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7EA06F46" w14:textId="2B84B081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Benefits</w:t>
            </w:r>
          </w:p>
        </w:tc>
        <w:tc>
          <w:tcPr>
            <w:tcW w:w="8363" w:type="dxa"/>
            <w:shd w:val="clear" w:color="auto" w:fill="FFFFFF" w:themeFill="background1"/>
          </w:tcPr>
          <w:p w14:paraId="6A240F46" w14:textId="2331ADCF" w:rsidR="002A551C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Regular salary packaging options for vehicles, superannuation and laptops etc PLUS, ability to salary sacrifice $15,900 per Fringe Benefit Tax year for rent, mortgage or living expenses. This benefit reduces taxable income, increasing fortnightly take-home pay.</w:t>
            </w:r>
          </w:p>
          <w:p w14:paraId="1508CF40" w14:textId="3856CF3C" w:rsidR="002A551C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Generous shift penalties apply for weekends and public holidays.</w:t>
            </w:r>
          </w:p>
          <w:p w14:paraId="0E0393C2" w14:textId="3E4832BF" w:rsidR="002A551C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Induction training, Corporate Induction; Job Specific Orientation, AHL Child Protection Framework Training, AHL Toolbox Talk Training.</w:t>
            </w:r>
          </w:p>
          <w:p w14:paraId="44D43B9E" w14:textId="1F4B7E28" w:rsidR="002D7C11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Meals while on duty</w:t>
            </w:r>
            <w:r w:rsidR="00E36F25" w:rsidRPr="00EE3140">
              <w:rPr>
                <w:rFonts w:asciiTheme="minorHAnsi" w:hAnsiTheme="minorHAnsi" w:cstheme="minorHAnsi"/>
                <w:szCs w:val="22"/>
              </w:rPr>
              <w:t>.</w:t>
            </w:r>
          </w:p>
          <w:p w14:paraId="6BD9BAC0" w14:textId="4BFDE66E" w:rsidR="00E36F25" w:rsidRPr="00C63EB7" w:rsidRDefault="00551BE6" w:rsidP="00C63EB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 xml:space="preserve">Paid Leave during School Holidays - 4 weeks Annual Leave </w:t>
            </w:r>
            <w:r w:rsidR="00591101">
              <w:rPr>
                <w:rFonts w:asciiTheme="minorHAnsi" w:hAnsiTheme="minorHAnsi" w:cstheme="minorHAnsi"/>
                <w:szCs w:val="22"/>
              </w:rPr>
              <w:t>plus</w:t>
            </w:r>
            <w:r w:rsidRPr="00EE3140">
              <w:rPr>
                <w:rFonts w:asciiTheme="minorHAnsi" w:hAnsiTheme="minorHAnsi" w:cstheme="minorHAnsi"/>
                <w:szCs w:val="22"/>
              </w:rPr>
              <w:t xml:space="preserve"> 6-8 weeks paid Close Down leave during school holiday periods.</w:t>
            </w:r>
            <w:r w:rsidRPr="00EE3140">
              <w:rPr>
                <w:rFonts w:asciiTheme="minorHAnsi" w:hAnsiTheme="minorHAnsi" w:cstheme="minorHAnsi"/>
                <w:szCs w:val="22"/>
              </w:rPr>
              <w:br/>
              <w:t>Note: staff may be asked to work up to 2 weeks in total during the school holidays to undertake training, relief work, and hostel preparation for new term or hostel closedown</w:t>
            </w:r>
            <w:r w:rsidR="00E36F25" w:rsidRPr="00EE3140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623868" w:rsidRPr="00EE3140" w14:paraId="379E92BC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1912A31" w14:textId="5592E8C1" w:rsidR="00623868" w:rsidRPr="00EE3140" w:rsidRDefault="00623868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Location </w:t>
            </w:r>
          </w:p>
        </w:tc>
        <w:tc>
          <w:tcPr>
            <w:tcW w:w="8363" w:type="dxa"/>
            <w:shd w:val="clear" w:color="auto" w:fill="FFFFFF" w:themeFill="background1"/>
          </w:tcPr>
          <w:p w14:paraId="6D7BA9D7" w14:textId="55B04A27" w:rsidR="00745854" w:rsidRDefault="00593F34" w:rsidP="00623868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noProof/>
                <w:spacing w:val="0"/>
                <w:sz w:val="22"/>
                <w:szCs w:val="22"/>
              </w:rPr>
              <w:t>Tennant Creek</w:t>
            </w:r>
            <w:r w:rsidR="00E06CD7">
              <w:rPr>
                <w:rFonts w:asciiTheme="minorHAnsi" w:eastAsia="Calibri" w:hAnsiTheme="minorHAnsi" w:cstheme="minorHAnsi"/>
                <w:noProof/>
                <w:spacing w:val="0"/>
                <w:sz w:val="22"/>
                <w:szCs w:val="22"/>
              </w:rPr>
              <w:t xml:space="preserve"> Hostel</w:t>
            </w:r>
          </w:p>
          <w:p w14:paraId="090C4ACF" w14:textId="44175266" w:rsidR="00593F34" w:rsidRPr="00EE3140" w:rsidRDefault="00593F34" w:rsidP="0062386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Fordimail </w:t>
            </w:r>
            <w:r w:rsidR="00E06CD7">
              <w:rPr>
                <w:rFonts w:asciiTheme="minorHAnsi" w:hAnsiTheme="minorHAnsi" w:cstheme="minorHAnsi"/>
                <w:szCs w:val="22"/>
              </w:rPr>
              <w:t xml:space="preserve">Hostel </w:t>
            </w:r>
          </w:p>
        </w:tc>
      </w:tr>
      <w:tr w:rsidR="00A67BC7" w:rsidRPr="00EE3140" w14:paraId="52CA0E35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09DE9E0" w14:textId="26D5582F" w:rsidR="00A67BC7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Position Contact</w:t>
            </w:r>
          </w:p>
        </w:tc>
        <w:tc>
          <w:tcPr>
            <w:tcW w:w="8363" w:type="dxa"/>
            <w:shd w:val="clear" w:color="auto" w:fill="FFFFFF" w:themeFill="background1"/>
          </w:tcPr>
          <w:p w14:paraId="1521F53E" w14:textId="0A71DDB2" w:rsidR="00A67BC7" w:rsidRPr="00EE3140" w:rsidRDefault="00593F34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Cs w:val="21"/>
              </w:rPr>
              <w:t xml:space="preserve">Maria Marshall – 0436 943 986 </w:t>
            </w:r>
          </w:p>
        </w:tc>
      </w:tr>
      <w:tr w:rsidR="006C001C" w:rsidRPr="00EE3140" w14:paraId="67350582" w14:textId="77777777" w:rsidTr="00551BE6">
        <w:trPr>
          <w:trHeight w:val="284"/>
        </w:trPr>
        <w:tc>
          <w:tcPr>
            <w:tcW w:w="1985" w:type="dxa"/>
          </w:tcPr>
          <w:p w14:paraId="4D4E9EDC" w14:textId="77777777" w:rsidR="006C001C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Closing Date:</w:t>
            </w:r>
          </w:p>
        </w:tc>
        <w:tc>
          <w:tcPr>
            <w:tcW w:w="8363" w:type="dxa"/>
          </w:tcPr>
          <w:p w14:paraId="5C3137C2" w14:textId="1DDDFB4F" w:rsidR="006C001C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11:59PM </w:t>
            </w:r>
            <w:r w:rsidR="009F03D4">
              <w:rPr>
                <w:rFonts w:asciiTheme="minorHAnsi" w:hAnsiTheme="minorHAnsi" w:cstheme="minorHAnsi"/>
                <w:sz w:val="22"/>
                <w:szCs w:val="22"/>
              </w:rPr>
              <w:t>AE</w:t>
            </w:r>
            <w:r w:rsidR="008A79C6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9F03D4">
              <w:rPr>
                <w:rFonts w:asciiTheme="minorHAnsi" w:hAnsiTheme="minorHAnsi" w:cstheme="minorHAnsi"/>
                <w:sz w:val="22"/>
                <w:szCs w:val="22"/>
              </w:rPr>
              <w:t xml:space="preserve">T, </w:t>
            </w:r>
            <w:r w:rsidR="00745854">
              <w:rPr>
                <w:rFonts w:asciiTheme="minorHAnsi" w:hAnsiTheme="minorHAnsi" w:cstheme="minorHAnsi"/>
                <w:sz w:val="22"/>
                <w:szCs w:val="22"/>
              </w:rPr>
              <w:t>Sunday</w:t>
            </w:r>
            <w:r w:rsidR="009F03D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3F34">
              <w:rPr>
                <w:rFonts w:asciiTheme="minorHAnsi" w:hAnsiTheme="minorHAnsi" w:cstheme="minorHAnsi"/>
                <w:sz w:val="22"/>
                <w:szCs w:val="22"/>
              </w:rPr>
              <w:t>25 May</w:t>
            </w:r>
            <w:r w:rsidR="009F03D4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74585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</w:tbl>
    <w:p w14:paraId="7A0BB804" w14:textId="77777777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</w:p>
    <w:p w14:paraId="373C7BBE" w14:textId="77777777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</w:p>
    <w:p w14:paraId="4F11F8A7" w14:textId="2E9F7AF3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 w:type="page"/>
      </w:r>
    </w:p>
    <w:p w14:paraId="630CBCFE" w14:textId="3B88DD00" w:rsidR="00F43899" w:rsidRPr="00EE3140" w:rsidRDefault="00E900B3" w:rsidP="003522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Position Descriptio</w:t>
      </w:r>
      <w:r w:rsidR="00374747"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n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376"/>
        <w:gridCol w:w="8830"/>
      </w:tblGrid>
      <w:tr w:rsidR="000F1222" w:rsidRPr="00EE3140" w14:paraId="3D59E5DE" w14:textId="77777777" w:rsidTr="00DE1DA3">
        <w:tc>
          <w:tcPr>
            <w:tcW w:w="10206" w:type="dxa"/>
            <w:gridSpan w:val="2"/>
            <w:shd w:val="clear" w:color="auto" w:fill="FFFFFF" w:themeFill="background1"/>
          </w:tcPr>
          <w:p w14:paraId="623F9C3E" w14:textId="0ED7B8B2" w:rsidR="000F1222" w:rsidRPr="00EE3140" w:rsidRDefault="0016044D" w:rsidP="009F03D4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Under the general direction of the </w:t>
            </w:r>
            <w:r w:rsidR="00715337"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Head of Boarding and/or Deputy Head of Boarding, provide high quality care and support within a residential setting to First Nations students. </w:t>
            </w:r>
          </w:p>
        </w:tc>
      </w:tr>
      <w:tr w:rsidR="00E900B3" w:rsidRPr="00EE3140" w14:paraId="35EE2361" w14:textId="77777777" w:rsidTr="008A79C6">
        <w:tc>
          <w:tcPr>
            <w:tcW w:w="1276" w:type="dxa"/>
            <w:shd w:val="clear" w:color="auto" w:fill="FFFFFF" w:themeFill="background1"/>
          </w:tcPr>
          <w:p w14:paraId="2037C340" w14:textId="15D5ABF2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Student Services</w:t>
            </w:r>
          </w:p>
        </w:tc>
        <w:tc>
          <w:tcPr>
            <w:tcW w:w="8930" w:type="dxa"/>
            <w:shd w:val="clear" w:color="auto" w:fill="FFFFFF" w:themeFill="background1"/>
          </w:tcPr>
          <w:p w14:paraId="7C8AEE0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Support students with routine school activities, including class preparation, provide transport to school/sport/medical appointments, homework and studies;</w:t>
            </w:r>
          </w:p>
          <w:p w14:paraId="78DA356B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Engage with students through group work and culturally appropriate recreational activities;</w:t>
            </w:r>
          </w:p>
          <w:p w14:paraId="66403099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Build a rapport with students and focus on positive behaviors and achievements;</w:t>
            </w:r>
          </w:p>
          <w:p w14:paraId="4795389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Assist to develop educational and cultural support initiatives, including mentoring and leisure activities that foster well-being and independence for students;</w:t>
            </w:r>
          </w:p>
          <w:p w14:paraId="42A9F9D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Work collaboratively to provide one-on-one support to students, ensuring their personal and educational development;</w:t>
            </w:r>
          </w:p>
          <w:p w14:paraId="0DE26AED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Monitor student’s supply of clothing, footwear, school material and other belonging;</w:t>
            </w:r>
          </w:p>
          <w:p w14:paraId="422CB3F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Contribute to student’s individual care plans, and identify opportunities for development;</w:t>
            </w:r>
          </w:p>
          <w:p w14:paraId="480077C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Have oversight of administrative tasks including student applications, student enrolments, ABSTUDY support and student appointments; and</w:t>
            </w:r>
          </w:p>
          <w:p w14:paraId="164A2806" w14:textId="54FFC27E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Promote and safeguard the safety and welfare of students, adhering to AHL’s child protection policy.</w:t>
            </w:r>
          </w:p>
        </w:tc>
      </w:tr>
      <w:tr w:rsidR="00E900B3" w:rsidRPr="00EE3140" w14:paraId="5772588B" w14:textId="77777777" w:rsidTr="008A79C6">
        <w:tc>
          <w:tcPr>
            <w:tcW w:w="1276" w:type="dxa"/>
            <w:shd w:val="clear" w:color="auto" w:fill="FFFFFF" w:themeFill="background1"/>
          </w:tcPr>
          <w:p w14:paraId="0BD018BB" w14:textId="71A2851B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Community Engagement</w:t>
            </w:r>
          </w:p>
        </w:tc>
        <w:tc>
          <w:tcPr>
            <w:tcW w:w="8930" w:type="dxa"/>
            <w:shd w:val="clear" w:color="auto" w:fill="FFFFFF" w:themeFill="background1"/>
          </w:tcPr>
          <w:p w14:paraId="6DC3FAE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Develop cooperative relationships with school teachers, parents and community members;</w:t>
            </w:r>
          </w:p>
          <w:p w14:paraId="127CEAE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Facilitate productive working relationships with colleagues, local providers and suppliers/contractors; and</w:t>
            </w:r>
          </w:p>
          <w:p w14:paraId="49518544" w14:textId="5D4C4CF3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Resolve complex issues to ensure a positive, culturally appropriate experience and quality stay.</w:t>
            </w:r>
          </w:p>
        </w:tc>
      </w:tr>
      <w:tr w:rsidR="00E900B3" w:rsidRPr="00EE3140" w14:paraId="56921534" w14:textId="77777777" w:rsidTr="008A79C6">
        <w:tc>
          <w:tcPr>
            <w:tcW w:w="1276" w:type="dxa"/>
            <w:shd w:val="clear" w:color="auto" w:fill="FFFFFF" w:themeFill="background1"/>
          </w:tcPr>
          <w:p w14:paraId="58BBBA57" w14:textId="4DF0C69E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Customer Service</w:t>
            </w:r>
          </w:p>
        </w:tc>
        <w:tc>
          <w:tcPr>
            <w:tcW w:w="8930" w:type="dxa"/>
            <w:shd w:val="clear" w:color="auto" w:fill="FFFFFF" w:themeFill="background1"/>
          </w:tcPr>
          <w:p w14:paraId="5C3883D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Ensure that a clean, neat and welcoming environment is provided to all students;</w:t>
            </w:r>
          </w:p>
          <w:p w14:paraId="7F269B61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 xml:space="preserve">Work closely with hostel staff to accommodate student needs; </w:t>
            </w:r>
          </w:p>
          <w:p w14:paraId="0723D4F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Liaise with internal and external stakeholders to ensure student needs are attended; and</w:t>
            </w:r>
          </w:p>
          <w:p w14:paraId="34E88063" w14:textId="04AEFEC0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Attends work on time and in accordance with approved roster (Work Pattern).</w:t>
            </w:r>
          </w:p>
        </w:tc>
      </w:tr>
      <w:tr w:rsidR="00E900B3" w:rsidRPr="00EE3140" w14:paraId="3857E2A4" w14:textId="77777777" w:rsidTr="008A79C6">
        <w:tc>
          <w:tcPr>
            <w:tcW w:w="1276" w:type="dxa"/>
            <w:shd w:val="clear" w:color="auto" w:fill="FFFFFF" w:themeFill="background1"/>
          </w:tcPr>
          <w:p w14:paraId="3D44516B" w14:textId="3E04F422" w:rsidR="00E900B3" w:rsidRPr="00EE3140" w:rsidRDefault="0016044D" w:rsidP="00DE1DA3">
            <w:pPr>
              <w:ind w:firstLine="11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Hostel Operations</w:t>
            </w:r>
          </w:p>
        </w:tc>
        <w:tc>
          <w:tcPr>
            <w:tcW w:w="8930" w:type="dxa"/>
            <w:shd w:val="clear" w:color="auto" w:fill="FFFFFF" w:themeFill="background1"/>
          </w:tcPr>
          <w:p w14:paraId="57EF18AD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Assist with all aspects of hostel operations;</w:t>
            </w:r>
          </w:p>
          <w:p w14:paraId="0A9286A2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Participate in longer-term strategic planning to ensure constant development in hostel facilities and business improvement; and</w:t>
            </w:r>
          </w:p>
          <w:p w14:paraId="00F4546F" w14:textId="3243A9E7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Where required, assist with general housekeeping and food preparation duties. Ensure meal routines is met.</w:t>
            </w:r>
          </w:p>
        </w:tc>
      </w:tr>
      <w:tr w:rsidR="00E900B3" w:rsidRPr="00EE3140" w14:paraId="38E868BF" w14:textId="77777777" w:rsidTr="008A79C6">
        <w:tc>
          <w:tcPr>
            <w:tcW w:w="1276" w:type="dxa"/>
            <w:shd w:val="clear" w:color="auto" w:fill="FFFFFF" w:themeFill="background1"/>
          </w:tcPr>
          <w:p w14:paraId="1E9E8FE3" w14:textId="1C36D35B" w:rsidR="00E900B3" w:rsidRPr="00EE3140" w:rsidRDefault="0016044D" w:rsidP="00DE1DA3">
            <w:pPr>
              <w:ind w:firstLine="11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Work, Health &amp; Safety (WHS)</w:t>
            </w:r>
          </w:p>
        </w:tc>
        <w:tc>
          <w:tcPr>
            <w:tcW w:w="8930" w:type="dxa"/>
            <w:shd w:val="clear" w:color="auto" w:fill="FFFFFF" w:themeFill="background1"/>
          </w:tcPr>
          <w:p w14:paraId="743D8B8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Perform all tasks in a manner which upholds AHL’s commitment to safety of its staff and residents by adhering to relevant WHS practices;</w:t>
            </w:r>
          </w:p>
          <w:p w14:paraId="781E6E4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Promptly report workplace hazards and WHS issues, including injury or illness, to their manager or Health and Safety Representative (HSR);</w:t>
            </w:r>
          </w:p>
          <w:p w14:paraId="427917C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Report unsafe, hazardous or emergency situations using AHL’s Hazard &amp; Incident Reporting;</w:t>
            </w:r>
          </w:p>
          <w:p w14:paraId="3A91BE2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Appropriately use equipment or substances and report all property maintenance; and</w:t>
            </w:r>
          </w:p>
          <w:p w14:paraId="4402C265" w14:textId="0D8EB8A6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color w:val="auto"/>
                <w:spacing w:val="3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Perform the duties of the First Aid Officer and Emergency Warden when on du</w:t>
            </w:r>
            <w:r w:rsidR="00EC3D96" w:rsidRPr="00EE3140">
              <w:rPr>
                <w:rFonts w:asciiTheme="minorHAnsi" w:hAnsiTheme="minorHAnsi" w:cstheme="minorHAnsi"/>
                <w:szCs w:val="22"/>
              </w:rPr>
              <w:t>ty.</w:t>
            </w:r>
          </w:p>
        </w:tc>
      </w:tr>
      <w:tr w:rsidR="003F02D0" w:rsidRPr="00EE3140" w14:paraId="288B514C" w14:textId="77777777" w:rsidTr="00DE1DA3">
        <w:tc>
          <w:tcPr>
            <w:tcW w:w="10206" w:type="dxa"/>
            <w:gridSpan w:val="2"/>
            <w:shd w:val="clear" w:color="auto" w:fill="FFFFFF" w:themeFill="background1"/>
          </w:tcPr>
          <w:p w14:paraId="03E5F8ED" w14:textId="301E29B3" w:rsidR="003F02D0" w:rsidRPr="00EE3140" w:rsidRDefault="003F02D0" w:rsidP="00352233">
            <w:pPr>
              <w:ind w:firstLine="112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EE3140">
              <w:rPr>
                <w:rFonts w:asciiTheme="minorHAnsi" w:hAnsiTheme="minorHAnsi" w:cstheme="minorHAnsi"/>
                <w:i/>
                <w:sz w:val="18"/>
                <w:szCs w:val="18"/>
              </w:rPr>
              <w:t>Whilst this duty statement summarises the purpose of the job and lists its key tasks, it is not a definitive list of all the tasks to be undertaken. Tasks can vary at the discretion of the Chief Executive Officer, in consultation with the employee. To deliver services effectively, a degree of flexibility is needed and the employee may be required to perform work not specifically referred to above.</w:t>
            </w:r>
          </w:p>
        </w:tc>
      </w:tr>
    </w:tbl>
    <w:p w14:paraId="50DD55BC" w14:textId="22F9F9DD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</w:rPr>
      </w:pPr>
      <w:r w:rsidRPr="00EE3140">
        <w:rPr>
          <w:rFonts w:asciiTheme="minorHAnsi" w:hAnsiTheme="minorHAnsi" w:cstheme="minorHAnsi"/>
        </w:rPr>
        <w:br w:type="page"/>
      </w:r>
    </w:p>
    <w:p w14:paraId="149E171D" w14:textId="7E963C50" w:rsidR="00491DB7" w:rsidRPr="00EE3140" w:rsidRDefault="00370A0E" w:rsidP="003522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Sk</w:t>
      </w:r>
      <w:r w:rsidR="00491DB7"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ills and Experience required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787309" w:rsidRPr="00EE3140" w14:paraId="0DBBA193" w14:textId="77777777" w:rsidTr="00370A0E">
        <w:tc>
          <w:tcPr>
            <w:tcW w:w="10206" w:type="dxa"/>
            <w:gridSpan w:val="2"/>
            <w:shd w:val="clear" w:color="auto" w:fill="FFFFFF" w:themeFill="background1"/>
          </w:tcPr>
          <w:p w14:paraId="4A71E06D" w14:textId="14C8FF43" w:rsidR="00A241AC" w:rsidRPr="00EE3140" w:rsidRDefault="00A241AC" w:rsidP="00411F26">
            <w:pPr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The successful applicant wi</w:t>
            </w:r>
            <w:r w:rsidR="004B3608" w:rsidRPr="00EE3140">
              <w:rPr>
                <w:rFonts w:asciiTheme="minorHAnsi" w:hAnsiTheme="minorHAnsi" w:cstheme="minorHAnsi"/>
                <w:szCs w:val="21"/>
              </w:rPr>
              <w:t xml:space="preserve">ll </w:t>
            </w:r>
            <w:r w:rsidRPr="00EE3140">
              <w:rPr>
                <w:rFonts w:asciiTheme="minorHAnsi" w:hAnsiTheme="minorHAnsi" w:cstheme="minorHAnsi"/>
                <w:szCs w:val="21"/>
              </w:rPr>
              <w:t>demonstrate:</w:t>
            </w:r>
          </w:p>
        </w:tc>
      </w:tr>
      <w:tr w:rsidR="0016044D" w:rsidRPr="00EE3140" w14:paraId="7DC62C39" w14:textId="77777777" w:rsidTr="00E36F25">
        <w:tc>
          <w:tcPr>
            <w:tcW w:w="2552" w:type="dxa"/>
            <w:shd w:val="clear" w:color="auto" w:fill="FFFFFF" w:themeFill="background1"/>
          </w:tcPr>
          <w:p w14:paraId="0FE96238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1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69B80B" w14:textId="6298FCF2" w:rsidR="0016044D" w:rsidRPr="00EE3140" w:rsidRDefault="0016044D" w:rsidP="00352233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In-depth understanding of Aboriginal and Torres Strait Islander cultures and issues affecting First Nations peoples.</w:t>
            </w:r>
          </w:p>
        </w:tc>
      </w:tr>
      <w:tr w:rsidR="0016044D" w:rsidRPr="00EE3140" w14:paraId="2D8FCCC5" w14:textId="77777777" w:rsidTr="00E36F25">
        <w:tc>
          <w:tcPr>
            <w:tcW w:w="2552" w:type="dxa"/>
            <w:shd w:val="clear" w:color="auto" w:fill="FFFFFF" w:themeFill="background1"/>
          </w:tcPr>
          <w:p w14:paraId="369B89AF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2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FDC589" w14:textId="2BE2A474" w:rsidR="0016044D" w:rsidRPr="00EE3140" w:rsidRDefault="0016044D" w:rsidP="00352233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Demonstrated ability to support outcomes for First Nations peoples and the demonstrated ability to communicate sensitively and effectively with First Nations peoples.</w:t>
            </w:r>
          </w:p>
        </w:tc>
      </w:tr>
      <w:tr w:rsidR="0016044D" w:rsidRPr="00EE3140" w14:paraId="7490A240" w14:textId="77777777" w:rsidTr="00E36F25">
        <w:tc>
          <w:tcPr>
            <w:tcW w:w="2552" w:type="dxa"/>
            <w:shd w:val="clear" w:color="auto" w:fill="FFFFFF" w:themeFill="background1"/>
          </w:tcPr>
          <w:p w14:paraId="1A577220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3</w:t>
            </w:r>
          </w:p>
          <w:p w14:paraId="00AF7DA8" w14:textId="193AE641" w:rsidR="0004558A" w:rsidRPr="00EE3140" w:rsidRDefault="0004558A" w:rsidP="0004558A">
            <w:pPr>
              <w:rPr>
                <w:rFonts w:asciiTheme="minorHAnsi" w:hAnsiTheme="minorHAnsi" w:cstheme="minorHAnsi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0CBB1B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Ability to uphold ethical youth worker practices and principles including:</w:t>
            </w:r>
          </w:p>
          <w:p w14:paraId="116D561B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Young people as the primary consideration and the duty of care of young people;</w:t>
            </w:r>
          </w:p>
          <w:p w14:paraId="2A8D0C1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Privacy, confidentiality and appropriate boundaries;</w:t>
            </w:r>
          </w:p>
          <w:p w14:paraId="0016D19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Transparency, honesty and integrity;</w:t>
            </w:r>
          </w:p>
          <w:p w14:paraId="0673368C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Awareness of social and cultural contexts;</w:t>
            </w:r>
          </w:p>
          <w:p w14:paraId="0D003E2E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Cooperation and collaboration; and</w:t>
            </w:r>
          </w:p>
          <w:p w14:paraId="67745292" w14:textId="5D5E1703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Managing self-care needs.</w:t>
            </w:r>
          </w:p>
        </w:tc>
      </w:tr>
      <w:tr w:rsidR="0016044D" w:rsidRPr="00EE3140" w14:paraId="03E39CEB" w14:textId="77777777" w:rsidTr="00E36F25">
        <w:tc>
          <w:tcPr>
            <w:tcW w:w="2552" w:type="dxa"/>
            <w:shd w:val="clear" w:color="auto" w:fill="FFFFFF" w:themeFill="background1"/>
          </w:tcPr>
          <w:p w14:paraId="219652E6" w14:textId="5DCBC4AF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4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EF6FA0E" w14:textId="7DA5AD7D" w:rsidR="0016044D" w:rsidRPr="00EE3140" w:rsidRDefault="0016044D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Ability to develop and maintain productive and positive relationships.</w:t>
            </w:r>
          </w:p>
        </w:tc>
      </w:tr>
      <w:tr w:rsidR="0016044D" w:rsidRPr="00EE3140" w14:paraId="65A0EFF3" w14:textId="77777777" w:rsidTr="00E36F25">
        <w:tc>
          <w:tcPr>
            <w:tcW w:w="2552" w:type="dxa"/>
            <w:shd w:val="clear" w:color="auto" w:fill="FFFFFF" w:themeFill="background1"/>
          </w:tcPr>
          <w:p w14:paraId="4E078ED4" w14:textId="6D4554D3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5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4216971" w14:textId="77777777" w:rsidR="00EC3D96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You must also demonstrate a detailed understanding of Work Health and Safety (WHS) practices, and be committed to operational needs, performing additional duties as requested; and</w:t>
            </w:r>
          </w:p>
          <w:p w14:paraId="12FF4258" w14:textId="50D6F1A3" w:rsidR="0016044D" w:rsidRPr="00EE3140" w:rsidRDefault="00EC3D96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C</w:t>
            </w:r>
            <w:r w:rsidR="0016044D" w:rsidRPr="00EE3140">
              <w:rPr>
                <w:rFonts w:asciiTheme="minorHAnsi" w:hAnsiTheme="minorHAnsi" w:cstheme="minorHAnsi"/>
                <w:szCs w:val="21"/>
              </w:rPr>
              <w:t>ommitment to promote and uphold the safety and welfare of students by adhering to AHL’s child protection policy at all times.</w:t>
            </w:r>
          </w:p>
        </w:tc>
      </w:tr>
      <w:tr w:rsidR="0016044D" w:rsidRPr="00EE3140" w14:paraId="0AEA00EA" w14:textId="77777777" w:rsidTr="00E36F25">
        <w:tc>
          <w:tcPr>
            <w:tcW w:w="2552" w:type="dxa"/>
            <w:shd w:val="clear" w:color="auto" w:fill="FFFFFF" w:themeFill="background1"/>
          </w:tcPr>
          <w:p w14:paraId="6A223024" w14:textId="17D40808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6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018FBB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Proven integrity, reliability and adaptability;</w:t>
            </w:r>
          </w:p>
          <w:p w14:paraId="197CF6FE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Proven ability to plan, organise and work effectively in a team; and</w:t>
            </w:r>
          </w:p>
          <w:p w14:paraId="3C9DC060" w14:textId="6A1C3681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 positive, proactive and compassionate attitude.</w:t>
            </w:r>
          </w:p>
        </w:tc>
      </w:tr>
      <w:tr w:rsidR="0016044D" w:rsidRPr="00EE3140" w14:paraId="71B4AE87" w14:textId="77777777" w:rsidTr="00E36F25">
        <w:tc>
          <w:tcPr>
            <w:tcW w:w="2552" w:type="dxa"/>
            <w:shd w:val="clear" w:color="auto" w:fill="FFFFFF" w:themeFill="background1"/>
          </w:tcPr>
          <w:p w14:paraId="4E31C2E9" w14:textId="3C44EB9B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7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60F3D6F" w14:textId="34C7B4CD" w:rsidR="0016044D" w:rsidRPr="00EE3140" w:rsidRDefault="0016044D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 xml:space="preserve">You will need to be in good physical health and will be required to walk, lift and carry, work a flexible schedule, participate in recreational activities and must be able to move continuously during working hours. </w:t>
            </w:r>
            <w:r w:rsidR="001D72E7" w:rsidRPr="00EE3140">
              <w:rPr>
                <w:rFonts w:asciiTheme="minorHAnsi" w:hAnsiTheme="minorHAnsi" w:cstheme="minorHAnsi"/>
                <w:szCs w:val="21"/>
              </w:rPr>
              <w:t>The hostel operates 24hrs/day 7 days a week - so shift work applies. For further information about the work rosters please speak with the contact officer prior to making an application.</w:t>
            </w:r>
          </w:p>
        </w:tc>
      </w:tr>
      <w:tr w:rsidR="0016044D" w:rsidRPr="00EE3140" w14:paraId="733DF405" w14:textId="77777777" w:rsidTr="00E36F25">
        <w:tc>
          <w:tcPr>
            <w:tcW w:w="2552" w:type="dxa"/>
            <w:shd w:val="clear" w:color="auto" w:fill="FFFFFF" w:themeFill="background1"/>
          </w:tcPr>
          <w:p w14:paraId="78529F00" w14:textId="6041CA00" w:rsidR="0016044D" w:rsidRPr="00EE3140" w:rsidRDefault="0016044D" w:rsidP="0016044D">
            <w:pPr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Essential Qualifications and Training</w:t>
            </w: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7AFB2632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Certificate IV Certificate in Community Services – Student Residential Care provided through Boarding Training Australia, or an equivalent/higher qualification (or ability to obtain in the first 12 months of employment)</w:t>
            </w:r>
          </w:p>
          <w:p w14:paraId="0FF55476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Current First Aid Certificate (or ability to obtain in the first six months of employment)</w:t>
            </w:r>
          </w:p>
          <w:p w14:paraId="14AAB066" w14:textId="51B5F5ED" w:rsidR="0016044D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Current Driver’s Licence/Bus Licence for light-rigid vehicles (up to 25 seats) or willingness to obtain one, if required.</w:t>
            </w:r>
          </w:p>
        </w:tc>
      </w:tr>
      <w:tr w:rsidR="0016044D" w:rsidRPr="00EE3140" w14:paraId="151A2E47" w14:textId="77777777" w:rsidTr="00E36F25">
        <w:tc>
          <w:tcPr>
            <w:tcW w:w="2552" w:type="dxa"/>
            <w:shd w:val="clear" w:color="auto" w:fill="FFFFFF" w:themeFill="background1"/>
          </w:tcPr>
          <w:p w14:paraId="2AC76226" w14:textId="03BD10FC" w:rsidR="0016044D" w:rsidRPr="009F03D4" w:rsidRDefault="0016044D" w:rsidP="0016044D">
            <w:pPr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9F03D4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Desirable Qualifications/Experience</w:t>
            </w: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78C79C91" w14:textId="77777777" w:rsidR="00064D33" w:rsidRPr="009F03D4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F03D4">
              <w:rPr>
                <w:rFonts w:asciiTheme="minorHAnsi" w:hAnsiTheme="minorHAnsi" w:cstheme="minorHAnsi"/>
                <w:sz w:val="21"/>
                <w:szCs w:val="21"/>
              </w:rPr>
              <w:t>Mental Health First Aid Certificate</w:t>
            </w:r>
          </w:p>
          <w:p w14:paraId="3E0D08DF" w14:textId="02FB8F62" w:rsidR="0016044D" w:rsidRPr="009F03D4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F03D4">
              <w:rPr>
                <w:rFonts w:asciiTheme="minorHAnsi" w:hAnsiTheme="minorHAnsi" w:cstheme="minorHAnsi"/>
                <w:sz w:val="21"/>
                <w:szCs w:val="21"/>
              </w:rPr>
              <w:t xml:space="preserve">Bronze Medallion </w:t>
            </w:r>
          </w:p>
        </w:tc>
      </w:tr>
    </w:tbl>
    <w:p w14:paraId="44245CED" w14:textId="06B53EE8" w:rsidR="00EC3D96" w:rsidRPr="00EE3140" w:rsidRDefault="00352233" w:rsidP="00352233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 w:type="page"/>
      </w:r>
    </w:p>
    <w:p w14:paraId="37AA32CC" w14:textId="08FF45C5" w:rsidR="00491DB7" w:rsidRPr="00EE3140" w:rsidRDefault="00491DB7" w:rsidP="00804DD1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Recruitment Initiatives</w:t>
      </w:r>
    </w:p>
    <w:p w14:paraId="1E0B1298" w14:textId="3C17BFBF" w:rsidR="005B32A7" w:rsidRPr="00EE3140" w:rsidRDefault="005B32A7" w:rsidP="00352233">
      <w:pPr>
        <w:spacing w:before="0" w:after="0" w:line="276" w:lineRule="auto"/>
        <w:ind w:left="-567"/>
        <w:rPr>
          <w:rFonts w:asciiTheme="minorHAnsi" w:hAnsiTheme="minorHAnsi" w:cstheme="minorHAnsi"/>
          <w:sz w:val="22"/>
          <w:szCs w:val="22"/>
        </w:rPr>
      </w:pPr>
      <w:r w:rsidRPr="00EE3140">
        <w:rPr>
          <w:rFonts w:asciiTheme="minorHAnsi" w:hAnsiTheme="minorHAnsi" w:cstheme="minorHAnsi"/>
          <w:sz w:val="22"/>
          <w:szCs w:val="22"/>
        </w:rPr>
        <w:t xml:space="preserve">This is an </w:t>
      </w:r>
      <w:r w:rsidRPr="00EE3140">
        <w:rPr>
          <w:rFonts w:asciiTheme="minorHAnsi" w:hAnsiTheme="minorHAnsi" w:cstheme="minorHAnsi"/>
          <w:b/>
          <w:bCs/>
          <w:sz w:val="22"/>
          <w:szCs w:val="22"/>
        </w:rPr>
        <w:t>Identified Position</w:t>
      </w:r>
      <w:r w:rsidRPr="00EE3140">
        <w:rPr>
          <w:rFonts w:asciiTheme="minorHAnsi" w:hAnsiTheme="minorHAnsi" w:cstheme="minorHAnsi"/>
          <w:sz w:val="22"/>
          <w:szCs w:val="22"/>
        </w:rPr>
        <w:t xml:space="preserve"> and Indigenous jobseekers are encouraged to apply, as well as non-Indigenous jobseekers with a demonstrated commitment to working with Aboriginal and Torres Strait Islander peoples. The successful applicant will need to demonstrate a knowledge and understanding of Aboriginal and Torres Strait Islander Peoples and display respect and dignity in all their dealings with staff and residents.</w:t>
      </w:r>
    </w:p>
    <w:p w14:paraId="578DFCB5" w14:textId="77777777" w:rsidR="005B32A7" w:rsidRPr="00EE3140" w:rsidRDefault="005B32A7" w:rsidP="00352233">
      <w:pPr>
        <w:spacing w:before="0" w:after="0" w:line="276" w:lineRule="auto"/>
        <w:ind w:left="-567"/>
        <w:rPr>
          <w:rFonts w:asciiTheme="minorHAnsi" w:hAnsiTheme="minorHAnsi" w:cstheme="minorHAnsi"/>
          <w:sz w:val="22"/>
          <w:szCs w:val="22"/>
        </w:rPr>
      </w:pPr>
    </w:p>
    <w:p w14:paraId="08DB09B8" w14:textId="7519D1F3" w:rsidR="00EC0D2B" w:rsidRPr="00EE3140" w:rsidRDefault="005B32A7" w:rsidP="00352233">
      <w:pPr>
        <w:pStyle w:val="Default"/>
        <w:spacing w:before="120" w:line="276" w:lineRule="auto"/>
        <w:ind w:left="-567"/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Further, the </w:t>
      </w:r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 w:val="22"/>
          <w:szCs w:val="22"/>
          <w:lang w:eastAsia="en-US"/>
        </w:rPr>
        <w:t xml:space="preserve">RecruitAbility </w:t>
      </w: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scheme applies to this vacancy. Under the RecruitAbility you will be invited to participate in further assessment activity for the vacancy if you choose to apply under </w:t>
      </w:r>
      <w:r w:rsidR="00E82C53"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; declare you have a disability; and meet the minimum requirements for the position. For more information on the RecruitAbility scheme please follow this link: </w:t>
      </w:r>
      <w:hyperlink r:id="rId8" w:history="1">
        <w:r w:rsidRPr="00EE3140">
          <w:rPr>
            <w:rStyle w:val="Hyperlink"/>
            <w:rFonts w:asciiTheme="minorHAnsi" w:eastAsia="SimSun" w:hAnsiTheme="minorHAnsi" w:cstheme="minorHAnsi"/>
            <w:szCs w:val="22"/>
            <w:lang w:eastAsia="zh-CN"/>
          </w:rPr>
          <w:t xml:space="preserve"> </w:t>
        </w:r>
        <w:hyperlink r:id="rId9" w:history="1">
          <w:r w:rsidRPr="00EE3140">
            <w:rPr>
              <w:rFonts w:asciiTheme="minorHAnsi" w:eastAsia="Calibri" w:hAnsiTheme="minorHAnsi" w:cstheme="minorHAnsi"/>
              <w:color w:val="002060"/>
              <w:sz w:val="22"/>
              <w:szCs w:val="22"/>
              <w:u w:val="single"/>
              <w:lang w:eastAsia="en-US"/>
            </w:rPr>
            <w:t>APSC Recruitability scheme guide applicants</w:t>
          </w:r>
        </w:hyperlink>
      </w:hyperlink>
      <w:r w:rsidRPr="00EE3140"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  <w:t>.</w:t>
      </w:r>
    </w:p>
    <w:p w14:paraId="7A98536E" w14:textId="40C5A26A" w:rsidR="00EC0D2B" w:rsidRPr="00EE3140" w:rsidRDefault="00EC0D2B" w:rsidP="00273AA4">
      <w:pPr>
        <w:pStyle w:val="Default"/>
        <w:spacing w:before="120" w:line="276" w:lineRule="auto"/>
        <w:rPr>
          <w:rFonts w:asciiTheme="minorHAnsi" w:eastAsia="Calibri" w:hAnsiTheme="minorHAnsi" w:cstheme="minorHAnsi"/>
          <w:color w:val="002060"/>
          <w:sz w:val="21"/>
          <w:szCs w:val="21"/>
          <w:u w:val="single"/>
          <w:lang w:eastAsia="en-US"/>
        </w:rPr>
      </w:pPr>
    </w:p>
    <w:p w14:paraId="02F884C7" w14:textId="2CAA9FD5" w:rsidR="00EC0D2B" w:rsidRPr="00EE3140" w:rsidRDefault="00EC0D2B" w:rsidP="00064D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Eligibility </w:t>
      </w:r>
    </w:p>
    <w:p w14:paraId="28C27D6E" w14:textId="27876FD6" w:rsidR="00EC0D2B" w:rsidRPr="009F03D4" w:rsidRDefault="00EC0D2B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Be an Australian Citizen</w:t>
      </w:r>
      <w:r w:rsidR="009F03D4"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.</w:t>
      </w:r>
    </w:p>
    <w:p w14:paraId="5C92DDA8" w14:textId="11DA2602" w:rsidR="00EC0D2B" w:rsidRPr="009F03D4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Undergo a Satisfactory National Criminal History Check (prior to engagement)</w:t>
      </w:r>
      <w:r w:rsidR="009F03D4"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.</w:t>
      </w:r>
    </w:p>
    <w:p w14:paraId="16792301" w14:textId="78F0D637" w:rsidR="002C2248" w:rsidRPr="009F03D4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Meet Fitness for Duty requirements (prior to engagement)</w:t>
      </w:r>
      <w:r w:rsidR="009F03D4"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.</w:t>
      </w:r>
    </w:p>
    <w:p w14:paraId="6E29AEE2" w14:textId="67FED50C" w:rsidR="00E36F25" w:rsidRPr="009F03D4" w:rsidRDefault="002C2248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Hold and maintain a Working with Children Check</w:t>
      </w:r>
      <w:r w:rsidR="00EF0672"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 </w:t>
      </w:r>
      <w:r w:rsidRP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(prior to engagement)</w:t>
      </w:r>
      <w:r w:rsid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.</w:t>
      </w:r>
    </w:p>
    <w:p w14:paraId="32E727B3" w14:textId="154C07DD" w:rsidR="00E36F25" w:rsidRPr="00EE3140" w:rsidRDefault="00E36F25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szCs w:val="23"/>
        </w:rPr>
        <w:t>Hold a valid Driver Licence</w:t>
      </w:r>
      <w:r w:rsidR="009F03D4">
        <w:rPr>
          <w:rFonts w:asciiTheme="minorHAnsi" w:eastAsiaTheme="minorHAnsi" w:hAnsiTheme="minorHAnsi" w:cstheme="minorHAnsi"/>
          <w:szCs w:val="23"/>
        </w:rPr>
        <w:t>.</w:t>
      </w:r>
    </w:p>
    <w:p w14:paraId="3F9657DE" w14:textId="5952C64A" w:rsidR="002C2248" w:rsidRPr="00EE3140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Hold or obtain relevant qualifications</w:t>
      </w:r>
      <w:r w:rsidR="009F03D4">
        <w:rPr>
          <w:rFonts w:asciiTheme="minorHAnsi" w:eastAsiaTheme="minorHAnsi" w:hAnsiTheme="minorHAnsi" w:cstheme="minorHAnsi"/>
          <w:color w:val="auto"/>
          <w:spacing w:val="4"/>
          <w:szCs w:val="23"/>
        </w:rPr>
        <w:t>.</w:t>
      </w:r>
    </w:p>
    <w:p w14:paraId="475F2273" w14:textId="0819F7A8" w:rsidR="00A06C5F" w:rsidRPr="00EE3140" w:rsidRDefault="00A06C5F" w:rsidP="00064D33">
      <w:pPr>
        <w:spacing w:line="276" w:lineRule="auto"/>
        <w:ind w:hanging="567"/>
        <w:rPr>
          <w:rFonts w:asciiTheme="minorHAnsi" w:hAnsiTheme="minorHAnsi" w:cstheme="minorHAnsi"/>
          <w:szCs w:val="21"/>
        </w:rPr>
      </w:pPr>
    </w:p>
    <w:p w14:paraId="1CB58B54" w14:textId="77777777" w:rsidR="00A06C5F" w:rsidRPr="00EE3140" w:rsidRDefault="00A06C5F" w:rsidP="00064D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How to apply</w:t>
      </w:r>
    </w:p>
    <w:p w14:paraId="620BB858" w14:textId="63630E95" w:rsidR="00A06C5F" w:rsidRPr="00EE3140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Complete the </w:t>
      </w:r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available from our website </w:t>
      </w:r>
      <w:hyperlink r:id="rId10" w:history="1">
        <w:r w:rsidR="00E11CEC">
          <w:rPr>
            <w:rStyle w:val="Hyperlink"/>
            <w:rFonts w:asciiTheme="minorHAnsi" w:hAnsiTheme="minorHAnsi"/>
          </w:rPr>
          <w:t>www.ahl.gov.au/work</w:t>
        </w:r>
      </w:hyperlink>
    </w:p>
    <w:p w14:paraId="345F2F08" w14:textId="5B41887E" w:rsidR="00A06C5F" w:rsidRPr="009F03D4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Email your current </w:t>
      </w:r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Resume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and</w:t>
      </w:r>
      <w:r w:rsidR="00153F99"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completed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</w:t>
      </w:r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to </w:t>
      </w:r>
      <w:hyperlink r:id="rId11" w:history="1">
        <w:r w:rsidR="00947523" w:rsidRPr="004F7C83">
          <w:rPr>
            <w:rStyle w:val="Hyperlink"/>
            <w:rFonts w:asciiTheme="minorHAnsi" w:eastAsiaTheme="minorHAnsi" w:hAnsiTheme="minorHAnsi" w:cstheme="minorHAnsi"/>
            <w:spacing w:val="4"/>
            <w:szCs w:val="22"/>
          </w:rPr>
          <w:t>jobs@ahl.gov.au</w:t>
        </w:r>
      </w:hyperlink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</w:t>
      </w:r>
      <w:r w:rsidR="009F03D4">
        <w:rPr>
          <w:rFonts w:asciiTheme="minorHAnsi" w:eastAsiaTheme="minorHAnsi" w:hAnsiTheme="minorHAnsi" w:cstheme="minorHAnsi"/>
          <w:color w:val="auto"/>
          <w:spacing w:val="4"/>
          <w:szCs w:val="22"/>
        </w:rPr>
        <w:br/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>by 11:59pm AE</w:t>
      </w:r>
      <w:r w:rsidR="008A79C6">
        <w:rPr>
          <w:rFonts w:asciiTheme="minorHAnsi" w:eastAsiaTheme="minorHAnsi" w:hAnsiTheme="minorHAnsi" w:cstheme="minorHAnsi"/>
          <w:color w:val="auto"/>
          <w:spacing w:val="4"/>
          <w:szCs w:val="22"/>
        </w:rPr>
        <w:t>S</w:t>
      </w:r>
      <w:r w:rsidRPr="00EE3140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T on </w:t>
      </w:r>
      <w:r w:rsidR="008A79C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Sun</w:t>
      </w:r>
      <w:r w:rsidR="00E36F25" w:rsidRPr="009F03D4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day</w:t>
      </w:r>
      <w:r w:rsidR="00EC3D96" w:rsidRPr="009F03D4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 xml:space="preserve"> </w:t>
      </w:r>
      <w:r w:rsidR="00593F34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25 May</w:t>
      </w:r>
      <w:r w:rsidR="009F03D4" w:rsidRPr="009F03D4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 xml:space="preserve"> 202</w:t>
      </w:r>
      <w:r w:rsidR="008A79C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5</w:t>
      </w:r>
    </w:p>
    <w:p w14:paraId="7BF8A786" w14:textId="6F6E7D43" w:rsidR="00A06C5F" w:rsidRPr="009F03D4" w:rsidRDefault="00A06C5F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9F03D4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Please include your name and the job reference </w:t>
      </w:r>
      <w:r w:rsidR="009F03D4" w:rsidRPr="009F03D4">
        <w:rPr>
          <w:rFonts w:asciiTheme="minorHAnsi" w:eastAsiaTheme="minorHAnsi" w:hAnsiTheme="minorHAnsi" w:cstheme="minorHAnsi"/>
          <w:color w:val="auto"/>
          <w:spacing w:val="4"/>
          <w:szCs w:val="22"/>
        </w:rPr>
        <w:t>(VN</w:t>
      </w:r>
      <w:r w:rsidR="004E2B96" w:rsidRPr="005A4871">
        <w:rPr>
          <w:rFonts w:asciiTheme="minorHAnsi" w:hAnsiTheme="minorHAnsi" w:cstheme="minorHAnsi"/>
          <w:szCs w:val="22"/>
        </w:rPr>
        <w:t>0758517</w:t>
      </w:r>
      <w:r w:rsidR="009F03D4" w:rsidRPr="009F03D4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) </w:t>
      </w:r>
      <w:r w:rsidRPr="009F03D4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in the subject of your email. </w:t>
      </w:r>
    </w:p>
    <w:p w14:paraId="5CCF76BD" w14:textId="1B3D779C" w:rsidR="005B32A7" w:rsidRPr="00491DB7" w:rsidRDefault="005B32A7" w:rsidP="00491DB7">
      <w:pPr>
        <w:rPr>
          <w:rFonts w:asciiTheme="majorHAnsi" w:hAnsiTheme="majorHAnsi" w:cstheme="majorHAnsi"/>
          <w:b/>
          <w:bCs/>
          <w:color w:val="253D40"/>
          <w:sz w:val="28"/>
          <w:szCs w:val="28"/>
        </w:rPr>
      </w:pPr>
    </w:p>
    <w:sectPr w:rsidR="005B32A7" w:rsidRPr="00491DB7" w:rsidSect="00352233">
      <w:footerReference w:type="default" r:id="rId12"/>
      <w:headerReference w:type="first" r:id="rId13"/>
      <w:footerReference w:type="first" r:id="rId14"/>
      <w:pgSz w:w="11906" w:h="16838" w:code="9"/>
      <w:pgMar w:top="1304" w:right="1440" w:bottom="993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25779" w14:textId="77777777" w:rsidR="00D25731" w:rsidRDefault="00D25731" w:rsidP="00D62B4B">
      <w:pPr>
        <w:spacing w:before="0" w:after="0" w:line="240" w:lineRule="auto"/>
      </w:pPr>
      <w:r>
        <w:separator/>
      </w:r>
    </w:p>
  </w:endnote>
  <w:endnote w:type="continuationSeparator" w:id="0">
    <w:p w14:paraId="58EA7F36" w14:textId="77777777" w:rsidR="00D25731" w:rsidRDefault="00D25731" w:rsidP="00D62B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Body CS)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21280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</w:rPr>
    </w:sdtEndPr>
    <w:sdtContent>
      <w:p w14:paraId="21493B4F" w14:textId="77777777" w:rsidR="00B90B95" w:rsidRPr="00B90B95" w:rsidRDefault="00B90B95">
        <w:pPr>
          <w:pStyle w:val="Footer"/>
          <w:jc w:val="right"/>
          <w:rPr>
            <w:rFonts w:asciiTheme="majorHAnsi" w:hAnsiTheme="majorHAnsi" w:cstheme="majorHAnsi"/>
          </w:rPr>
        </w:pPr>
        <w:r w:rsidRPr="00B90B95">
          <w:rPr>
            <w:rFonts w:asciiTheme="majorHAnsi" w:hAnsiTheme="majorHAnsi" w:cstheme="majorHAnsi"/>
          </w:rPr>
          <w:fldChar w:fldCharType="begin"/>
        </w:r>
        <w:r w:rsidRPr="00B90B95">
          <w:rPr>
            <w:rFonts w:asciiTheme="majorHAnsi" w:hAnsiTheme="majorHAnsi" w:cstheme="majorHAnsi"/>
          </w:rPr>
          <w:instrText xml:space="preserve"> PAGE   \* MERGEFORMAT </w:instrText>
        </w:r>
        <w:r w:rsidRPr="00B90B95">
          <w:rPr>
            <w:rFonts w:asciiTheme="majorHAnsi" w:hAnsiTheme="majorHAnsi" w:cstheme="majorHAnsi"/>
          </w:rPr>
          <w:fldChar w:fldCharType="separate"/>
        </w:r>
        <w:r w:rsidRPr="00B90B95">
          <w:rPr>
            <w:rFonts w:asciiTheme="majorHAnsi" w:hAnsiTheme="majorHAnsi" w:cstheme="majorHAnsi"/>
            <w:noProof/>
          </w:rPr>
          <w:t>2</w:t>
        </w:r>
        <w:r w:rsidRPr="00B90B95">
          <w:rPr>
            <w:rFonts w:asciiTheme="majorHAnsi" w:hAnsiTheme="majorHAnsi" w:cstheme="majorHAnsi"/>
            <w:noProof/>
          </w:rPr>
          <w:fldChar w:fldCharType="end"/>
        </w:r>
      </w:p>
    </w:sdtContent>
  </w:sdt>
  <w:p w14:paraId="1174F8CE" w14:textId="77777777" w:rsidR="00B90B95" w:rsidRDefault="00B9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6148" w14:textId="77777777" w:rsidR="00443EB7" w:rsidRDefault="00443EB7">
    <w:pPr>
      <w:pStyle w:val="Footer"/>
    </w:pPr>
    <w:r w:rsidRPr="00443EB7">
      <w:rPr>
        <w:noProof/>
      </w:rPr>
      <w:drawing>
        <wp:anchor distT="0" distB="0" distL="114300" distR="114300" simplePos="0" relativeHeight="251670528" behindDoc="1" locked="0" layoutInCell="1" allowOverlap="1" wp14:anchorId="78A6FE13" wp14:editId="396E0794">
          <wp:simplePos x="0" y="0"/>
          <wp:positionH relativeFrom="margin">
            <wp:posOffset>-952500</wp:posOffset>
          </wp:positionH>
          <wp:positionV relativeFrom="paragraph">
            <wp:posOffset>-1266825</wp:posOffset>
          </wp:positionV>
          <wp:extent cx="7595870" cy="145224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860"/>
                  <a:stretch/>
                </pic:blipFill>
                <pic:spPr bwMode="auto">
                  <a:xfrm>
                    <a:off x="0" y="0"/>
                    <a:ext cx="7595870" cy="1452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D25892A" wp14:editId="340BE647">
              <wp:simplePos x="0" y="0"/>
              <wp:positionH relativeFrom="column">
                <wp:posOffset>354330</wp:posOffset>
              </wp:positionH>
              <wp:positionV relativeFrom="paragraph">
                <wp:posOffset>-1196975</wp:posOffset>
              </wp:positionV>
              <wp:extent cx="1297940" cy="307975"/>
              <wp:effectExtent l="0" t="0" r="0" b="0"/>
              <wp:wrapNone/>
              <wp:docPr id="76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940" cy="307975"/>
                        <a:chOff x="0" y="0"/>
                        <a:chExt cx="1298239" cy="308162"/>
                      </a:xfrm>
                    </wpg:grpSpPr>
                    <wps:wsp>
                      <wps:cNvPr id="77" name="Text Box 77"/>
                      <wps:cNvSpPr txBox="1"/>
                      <wps:spPr>
                        <a:xfrm>
                          <a:off x="239059" y="0"/>
                          <a:ext cx="10591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8A560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2B4844">
                              <w:rPr>
                                <w:color w:val="FFFFFF" w:themeColor="background1"/>
                              </w:rPr>
                              <w:t>ahl.gov.au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78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9E82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EBEB4" wp14:editId="1FE6C00E">
                                  <wp:extent cx="192767" cy="194310"/>
                                  <wp:effectExtent l="0" t="0" r="0" b="0"/>
                                  <wp:docPr id="40" name="Graphic 40" descr="World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phic 8" descr="World outline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04" cy="22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25892A" id="Group 76" o:spid="_x0000_s1026" style="position:absolute;margin-left:27.9pt;margin-top:-94.25pt;width:102.2pt;height:24.25pt;z-index:-251644928" coordsize="12982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2390;width:1059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" filled="f" stroked="f" strokeweight=".5pt">
                <v:textbox inset="0,0,0,0">
                  <w:txbxContent>
                    <w:p w14:paraId="6588A560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 w:rsidRPr="002B4844">
                        <w:rPr>
                          <w:color w:val="FFFFFF" w:themeColor="background1"/>
                        </w:rPr>
                        <w:t>ahl.gov.au</w:t>
                      </w:r>
                    </w:p>
                  </w:txbxContent>
                </v:textbox>
              </v:shape>
              <v:shape id="Text Box 78" o:spid="_x0000_s1028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<v:textbox inset="0,0,0,0">
                  <w:txbxContent>
                    <w:p w14:paraId="38FA9E82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EBEB4" wp14:editId="1FE6C00E">
                            <wp:extent cx="192767" cy="194310"/>
                            <wp:effectExtent l="0" t="0" r="0" b="0"/>
                            <wp:docPr id="40" name="Graphic 40" descr="World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phic 8" descr="World outlin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04" cy="22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78DF959" wp14:editId="2CA3B715">
              <wp:simplePos x="0" y="0"/>
              <wp:positionH relativeFrom="column">
                <wp:posOffset>1821180</wp:posOffset>
              </wp:positionH>
              <wp:positionV relativeFrom="paragraph">
                <wp:posOffset>-1196975</wp:posOffset>
              </wp:positionV>
              <wp:extent cx="1343660" cy="307975"/>
              <wp:effectExtent l="0" t="0" r="2540" b="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307975"/>
                        <a:chOff x="0" y="0"/>
                        <a:chExt cx="1343959" cy="308162"/>
                      </a:xfrm>
                    </wpg:grpSpPr>
                    <wps:wsp>
                      <wps:cNvPr id="80" name="Text Box 80"/>
                      <wps:cNvSpPr txBox="1"/>
                      <wps:spPr>
                        <a:xfrm>
                          <a:off x="239059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C50FC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(02) 6212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Text Box 81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A2FE9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2A98E" wp14:editId="4E0FAFEF">
                                  <wp:extent cx="175260" cy="175260"/>
                                  <wp:effectExtent l="0" t="0" r="2540" b="2540"/>
                                  <wp:docPr id="41" name="Graphic 41" descr="Receiv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Receiver outlin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94" cy="17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8DF959" id="Group 79" o:spid="_x0000_s1029" style="position:absolute;margin-left:143.4pt;margin-top:-94.25pt;width:105.8pt;height:24.25pt;z-index:-251643904" coordsize="13439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">
              <v:shape id="Text Box 80" o:spid="_x0000_s1030" type="#_x0000_t202" style="position:absolute;left:2390;width:1104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4U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X38En+AXD4BAAD//wMAUEsBAi0AFAAGAAgAAAAhANvh9svuAAAAhQEAABMAAAAAAAAAAAAAAAAA&#10;AAAAAFtDb250ZW50X1R5cGVzXS54bWxQSwECLQAUAAYACAAAACEAWvQsW78AAAAVAQAACwAAAAAA&#10;AAAAAAAAAAAfAQAAX3JlbHMvLnJlbHNQSwECLQAUAAYACAAAACEAh0bOFMAAAADbAAAADwAAAAAA&#10;AAAAAAAAAAAHAgAAZHJzL2Rvd25yZXYueG1sUEsFBgAAAAADAAMAtwAAAPQCAAAAAA==&#10;" filled="f" stroked="f" strokeweight=".5pt">
                <v:textbox inset="0,0,0,0">
                  <w:txbxContent>
                    <w:p w14:paraId="677C50FC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(02) 6212 2001</w:t>
                      </w:r>
                    </w:p>
                  </w:txbxContent>
                </v:textbox>
              </v:shape>
              <v:shape id="Text Box 81" o:spid="_x0000_s1031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<v:textbox inset="0,0,0,0">
                  <w:txbxContent>
                    <w:p w14:paraId="39EA2FE9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62A98E" wp14:editId="4E0FAFEF">
                            <wp:extent cx="175260" cy="175260"/>
                            <wp:effectExtent l="0" t="0" r="2540" b="2540"/>
                            <wp:docPr id="41" name="Graphic 41" descr="Receiv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Receiver outlin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94" cy="17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FB35BC0" wp14:editId="3ED3944A">
              <wp:simplePos x="0" y="0"/>
              <wp:positionH relativeFrom="column">
                <wp:posOffset>3345180</wp:posOffset>
              </wp:positionH>
              <wp:positionV relativeFrom="paragraph">
                <wp:posOffset>-1196975</wp:posOffset>
              </wp:positionV>
              <wp:extent cx="1987550" cy="320040"/>
              <wp:effectExtent l="0" t="0" r="6350" b="0"/>
              <wp:wrapNone/>
              <wp:docPr id="82" name="Group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7550" cy="320040"/>
                        <a:chOff x="0" y="0"/>
                        <a:chExt cx="1987879" cy="320115"/>
                      </a:xfrm>
                    </wpg:grpSpPr>
                    <wps:wsp>
                      <wps:cNvPr id="83" name="Text Box 83"/>
                      <wps:cNvSpPr txBox="1"/>
                      <wps:spPr>
                        <a:xfrm>
                          <a:off x="233083" y="0"/>
                          <a:ext cx="1754796" cy="32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78C01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 Box 30, Woden ACT 2606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Text Box 84"/>
                      <wps:cNvSpPr txBox="1"/>
                      <wps:spPr>
                        <a:xfrm>
                          <a:off x="0" y="41835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FDEDF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D4DB3" wp14:editId="26FA98C1">
                                  <wp:extent cx="231962" cy="231962"/>
                                  <wp:effectExtent l="0" t="0" r="0" b="0"/>
                                  <wp:docPr id="42" name="Graphic 42" descr="Mark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c 19" descr="Marker outlin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57" cy="236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B35BC0" id="Group 82" o:spid="_x0000_s1032" style="position:absolute;margin-left:263.4pt;margin-top:-94.25pt;width:156.5pt;height:25.2pt;z-index:-251642880" coordsize="1987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">
              <v:shape id="Text Box 83" o:spid="_x0000_s1033" type="#_x0000_t202" style="position:absolute;left:2330;width:17548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BjxAAAANsAAAAPAAAAZHJzL2Rvd25yZXYueG1sRI/dasJA&#10;FITvC77DcgTv6kYF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HeUUGPEAAAA2wAAAA8A&#10;AAAAAAAAAAAAAAAABwIAAGRycy9kb3ducmV2LnhtbFBLBQYAAAAAAwADALcAAAD4AgAAAAA=&#10;" filled="f" stroked="f" strokeweight=".5pt">
                <v:textbox inset="0,0,0,0">
                  <w:txbxContent>
                    <w:p w14:paraId="7D778C01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 Box 30, Woden ACT 2606</w:t>
                      </w:r>
                    </w:p>
                  </w:txbxContent>
                </v:textbox>
              </v:shape>
              <v:shape id="Text Box 84" o:spid="_x0000_s1034" type="#_x0000_t202" style="position:absolute;top:41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<v:textbox inset="0,0,0,0">
                  <w:txbxContent>
                    <w:p w14:paraId="1C6FDEDF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D4DB3" wp14:editId="26FA98C1">
                            <wp:extent cx="231962" cy="231962"/>
                            <wp:effectExtent l="0" t="0" r="0" b="0"/>
                            <wp:docPr id="42" name="Graphic 42" descr="Mark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c 19" descr="Marker outlin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57" cy="236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72EA" w14:textId="77777777" w:rsidR="00D25731" w:rsidRDefault="00D25731" w:rsidP="00D62B4B">
      <w:pPr>
        <w:spacing w:before="0" w:after="0" w:line="240" w:lineRule="auto"/>
      </w:pPr>
      <w:r>
        <w:separator/>
      </w:r>
    </w:p>
  </w:footnote>
  <w:footnote w:type="continuationSeparator" w:id="0">
    <w:p w14:paraId="4F02FA85" w14:textId="77777777" w:rsidR="00D25731" w:rsidRDefault="00D25731" w:rsidP="00D62B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B076" w14:textId="111C0717" w:rsidR="00443EB7" w:rsidRDefault="00C739E5" w:rsidP="00C532EA">
    <w:pPr>
      <w:pStyle w:val="Header"/>
      <w:jc w:val="center"/>
    </w:pPr>
    <w:r>
      <w:rPr>
        <w:noProof/>
      </w:rPr>
      <w:drawing>
        <wp:inline distT="0" distB="0" distL="0" distR="0" wp14:anchorId="7B48BF37" wp14:editId="33837495">
          <wp:extent cx="4769025" cy="1044575"/>
          <wp:effectExtent l="0" t="0" r="6350" b="0"/>
          <wp:docPr id="38" name="Picture 38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3"/>
                  <a:stretch/>
                </pic:blipFill>
                <pic:spPr bwMode="auto">
                  <a:xfrm>
                    <a:off x="0" y="0"/>
                    <a:ext cx="4769025" cy="104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orld outline" style="width:14.4pt;height:14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" o:bullet="t">
        <v:imagedata r:id="rId1" o:title="" croptop="-2357f" cropbottom="-2357f" cropleft="-2357f" cropright="-1886f"/>
      </v:shape>
    </w:pict>
  </w:numPicBullet>
  <w:numPicBullet w:numPicBulletId="1">
    <w:pict>
      <v:shape id="_x0000_i1027" type="#_x0000_t75" alt="World outline" style="width:1in;height:1in;visibility:visible;mso-wrap-style:square" o:bullet="t">
        <v:imagedata r:id="rId2" o:title="World outline"/>
      </v:shape>
    </w:pict>
  </w:numPicBullet>
  <w:abstractNum w:abstractNumId="0" w15:restartNumberingAfterBreak="0">
    <w:nsid w:val="FFFFFF89"/>
    <w:multiLevelType w:val="singleLevel"/>
    <w:tmpl w:val="E17A88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9326D"/>
    <w:multiLevelType w:val="hybridMultilevel"/>
    <w:tmpl w:val="64FEC334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6A669E"/>
    <w:multiLevelType w:val="hybridMultilevel"/>
    <w:tmpl w:val="7CF09ADE"/>
    <w:lvl w:ilvl="0" w:tplc="AF9A40F6">
      <w:start w:val="1"/>
      <w:numFmt w:val="bullet"/>
      <w:pStyle w:val="Style16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 w15:restartNumberingAfterBreak="0">
    <w:nsid w:val="12185317"/>
    <w:multiLevelType w:val="hybridMultilevel"/>
    <w:tmpl w:val="C3E85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7838A0"/>
    <w:multiLevelType w:val="multilevel"/>
    <w:tmpl w:val="072801F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DFA2E4B"/>
    <w:multiLevelType w:val="hybridMultilevel"/>
    <w:tmpl w:val="4CBA0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E51B0"/>
    <w:multiLevelType w:val="hybridMultilevel"/>
    <w:tmpl w:val="3A7AAB1C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B11C20"/>
    <w:multiLevelType w:val="hybridMultilevel"/>
    <w:tmpl w:val="44C47576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170DD4"/>
    <w:multiLevelType w:val="hybridMultilevel"/>
    <w:tmpl w:val="496877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F31053"/>
    <w:multiLevelType w:val="hybridMultilevel"/>
    <w:tmpl w:val="EAF2FD6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B70F00"/>
    <w:multiLevelType w:val="hybridMultilevel"/>
    <w:tmpl w:val="4A9EF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25616"/>
    <w:multiLevelType w:val="hybridMultilevel"/>
    <w:tmpl w:val="8A7661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73EDA"/>
    <w:multiLevelType w:val="hybridMultilevel"/>
    <w:tmpl w:val="17568D0A"/>
    <w:lvl w:ilvl="0" w:tplc="571C2B10">
      <w:start w:val="1"/>
      <w:numFmt w:val="bullet"/>
      <w:pStyle w:val="Listbulleted"/>
      <w:lvlText w:val="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52274E"/>
    <w:multiLevelType w:val="hybridMultilevel"/>
    <w:tmpl w:val="4F40A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02335"/>
    <w:multiLevelType w:val="hybridMultilevel"/>
    <w:tmpl w:val="C1463B08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C54BFC"/>
    <w:multiLevelType w:val="hybridMultilevel"/>
    <w:tmpl w:val="BB10F906"/>
    <w:lvl w:ilvl="0" w:tplc="02222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DE568A"/>
    <w:multiLevelType w:val="hybridMultilevel"/>
    <w:tmpl w:val="E0E2D020"/>
    <w:lvl w:ilvl="0" w:tplc="092656D8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FE5665"/>
    <w:multiLevelType w:val="hybridMultilevel"/>
    <w:tmpl w:val="655E5054"/>
    <w:lvl w:ilvl="0" w:tplc="06764C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1B018B"/>
    <w:multiLevelType w:val="hybridMultilevel"/>
    <w:tmpl w:val="CEE245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2E40FE"/>
    <w:multiLevelType w:val="hybridMultilevel"/>
    <w:tmpl w:val="3474B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85A2B"/>
    <w:multiLevelType w:val="hybridMultilevel"/>
    <w:tmpl w:val="EC32CBD2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314AF1"/>
    <w:multiLevelType w:val="hybridMultilevel"/>
    <w:tmpl w:val="A0B838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D14EBC"/>
    <w:multiLevelType w:val="hybridMultilevel"/>
    <w:tmpl w:val="95A6815C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2F15CBB"/>
    <w:multiLevelType w:val="hybridMultilevel"/>
    <w:tmpl w:val="774ADC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9172E2"/>
    <w:multiLevelType w:val="hybridMultilevel"/>
    <w:tmpl w:val="1C28A6D0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2E6017"/>
    <w:multiLevelType w:val="hybridMultilevel"/>
    <w:tmpl w:val="2B5A8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1B2A2B"/>
    <w:multiLevelType w:val="hybridMultilevel"/>
    <w:tmpl w:val="ED10415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CF7369"/>
    <w:multiLevelType w:val="hybridMultilevel"/>
    <w:tmpl w:val="A1FA8A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12"/>
  </w:num>
  <w:num w:numId="5">
    <w:abstractNumId w:val="12"/>
  </w:num>
  <w:num w:numId="6">
    <w:abstractNumId w:val="0"/>
  </w:num>
  <w:num w:numId="7">
    <w:abstractNumId w:val="3"/>
  </w:num>
  <w:num w:numId="8">
    <w:abstractNumId w:val="19"/>
  </w:num>
  <w:num w:numId="9">
    <w:abstractNumId w:val="13"/>
  </w:num>
  <w:num w:numId="10">
    <w:abstractNumId w:val="22"/>
  </w:num>
  <w:num w:numId="11">
    <w:abstractNumId w:val="5"/>
  </w:num>
  <w:num w:numId="12">
    <w:abstractNumId w:val="10"/>
  </w:num>
  <w:num w:numId="13">
    <w:abstractNumId w:val="27"/>
  </w:num>
  <w:num w:numId="14">
    <w:abstractNumId w:val="14"/>
  </w:num>
  <w:num w:numId="15">
    <w:abstractNumId w:val="11"/>
  </w:num>
  <w:num w:numId="16">
    <w:abstractNumId w:val="16"/>
  </w:num>
  <w:num w:numId="17">
    <w:abstractNumId w:val="24"/>
  </w:num>
  <w:num w:numId="18">
    <w:abstractNumId w:val="1"/>
  </w:num>
  <w:num w:numId="19">
    <w:abstractNumId w:val="7"/>
  </w:num>
  <w:num w:numId="20">
    <w:abstractNumId w:val="20"/>
  </w:num>
  <w:num w:numId="21">
    <w:abstractNumId w:val="26"/>
  </w:num>
  <w:num w:numId="22">
    <w:abstractNumId w:val="17"/>
  </w:num>
  <w:num w:numId="23">
    <w:abstractNumId w:val="18"/>
  </w:num>
  <w:num w:numId="24">
    <w:abstractNumId w:val="25"/>
  </w:num>
  <w:num w:numId="25">
    <w:abstractNumId w:val="9"/>
  </w:num>
  <w:num w:numId="26">
    <w:abstractNumId w:val="6"/>
  </w:num>
  <w:num w:numId="27">
    <w:abstractNumId w:val="8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31"/>
    <w:rsid w:val="00003AA7"/>
    <w:rsid w:val="00004A32"/>
    <w:rsid w:val="00007944"/>
    <w:rsid w:val="000103A8"/>
    <w:rsid w:val="00010992"/>
    <w:rsid w:val="00015023"/>
    <w:rsid w:val="00023265"/>
    <w:rsid w:val="000441B0"/>
    <w:rsid w:val="0004558A"/>
    <w:rsid w:val="00050864"/>
    <w:rsid w:val="000522CC"/>
    <w:rsid w:val="00063181"/>
    <w:rsid w:val="000644C7"/>
    <w:rsid w:val="00064D33"/>
    <w:rsid w:val="00065F75"/>
    <w:rsid w:val="0007134E"/>
    <w:rsid w:val="00072579"/>
    <w:rsid w:val="00074960"/>
    <w:rsid w:val="00075377"/>
    <w:rsid w:val="000766B1"/>
    <w:rsid w:val="000775EA"/>
    <w:rsid w:val="00080C8A"/>
    <w:rsid w:val="000857D9"/>
    <w:rsid w:val="000A25C1"/>
    <w:rsid w:val="000A49F2"/>
    <w:rsid w:val="000A6393"/>
    <w:rsid w:val="000A6A20"/>
    <w:rsid w:val="000B196B"/>
    <w:rsid w:val="000B3283"/>
    <w:rsid w:val="000B7707"/>
    <w:rsid w:val="000C69B2"/>
    <w:rsid w:val="000D07A3"/>
    <w:rsid w:val="000E4C1A"/>
    <w:rsid w:val="000F1222"/>
    <w:rsid w:val="000F33A5"/>
    <w:rsid w:val="000F477C"/>
    <w:rsid w:val="00105112"/>
    <w:rsid w:val="00106A9C"/>
    <w:rsid w:val="00111BCC"/>
    <w:rsid w:val="00131BF9"/>
    <w:rsid w:val="00132E83"/>
    <w:rsid w:val="00150A55"/>
    <w:rsid w:val="00152CC8"/>
    <w:rsid w:val="00153F99"/>
    <w:rsid w:val="0016044D"/>
    <w:rsid w:val="001636FE"/>
    <w:rsid w:val="001667DD"/>
    <w:rsid w:val="001A4730"/>
    <w:rsid w:val="001A5CE8"/>
    <w:rsid w:val="001B11B8"/>
    <w:rsid w:val="001B3003"/>
    <w:rsid w:val="001B36A4"/>
    <w:rsid w:val="001B475C"/>
    <w:rsid w:val="001C1A34"/>
    <w:rsid w:val="001C53BD"/>
    <w:rsid w:val="001D72E7"/>
    <w:rsid w:val="001E07F2"/>
    <w:rsid w:val="001E317F"/>
    <w:rsid w:val="001E68AA"/>
    <w:rsid w:val="001F1E14"/>
    <w:rsid w:val="001F4C7A"/>
    <w:rsid w:val="001F57E0"/>
    <w:rsid w:val="00206C3C"/>
    <w:rsid w:val="00211821"/>
    <w:rsid w:val="00215C38"/>
    <w:rsid w:val="00220960"/>
    <w:rsid w:val="00222ACA"/>
    <w:rsid w:val="002259D0"/>
    <w:rsid w:val="0022646D"/>
    <w:rsid w:val="002328CF"/>
    <w:rsid w:val="00234682"/>
    <w:rsid w:val="002353C1"/>
    <w:rsid w:val="00244973"/>
    <w:rsid w:val="0024587C"/>
    <w:rsid w:val="0024612D"/>
    <w:rsid w:val="0025191E"/>
    <w:rsid w:val="00254510"/>
    <w:rsid w:val="00272348"/>
    <w:rsid w:val="00273AA4"/>
    <w:rsid w:val="00293A52"/>
    <w:rsid w:val="002A551C"/>
    <w:rsid w:val="002B04FA"/>
    <w:rsid w:val="002B4844"/>
    <w:rsid w:val="002C2248"/>
    <w:rsid w:val="002C3BF4"/>
    <w:rsid w:val="002D1E8D"/>
    <w:rsid w:val="002D288B"/>
    <w:rsid w:val="002D3A08"/>
    <w:rsid w:val="002D44F9"/>
    <w:rsid w:val="002D78D0"/>
    <w:rsid w:val="002D7C11"/>
    <w:rsid w:val="002D7C73"/>
    <w:rsid w:val="0030121D"/>
    <w:rsid w:val="003022A0"/>
    <w:rsid w:val="00307E9B"/>
    <w:rsid w:val="00322335"/>
    <w:rsid w:val="003239A1"/>
    <w:rsid w:val="00334A29"/>
    <w:rsid w:val="003376F9"/>
    <w:rsid w:val="00337986"/>
    <w:rsid w:val="00340EFC"/>
    <w:rsid w:val="00347E99"/>
    <w:rsid w:val="00350B94"/>
    <w:rsid w:val="00352233"/>
    <w:rsid w:val="00355FD6"/>
    <w:rsid w:val="00356CB3"/>
    <w:rsid w:val="003645F9"/>
    <w:rsid w:val="0036674B"/>
    <w:rsid w:val="003667DD"/>
    <w:rsid w:val="00370A0E"/>
    <w:rsid w:val="00374747"/>
    <w:rsid w:val="00375963"/>
    <w:rsid w:val="003815CC"/>
    <w:rsid w:val="00393DF6"/>
    <w:rsid w:val="003A017E"/>
    <w:rsid w:val="003C24D9"/>
    <w:rsid w:val="003C4AE4"/>
    <w:rsid w:val="003D0A2A"/>
    <w:rsid w:val="003D2DBA"/>
    <w:rsid w:val="003E123F"/>
    <w:rsid w:val="003F02D0"/>
    <w:rsid w:val="003F0E8A"/>
    <w:rsid w:val="003F7CB6"/>
    <w:rsid w:val="00420F01"/>
    <w:rsid w:val="00421859"/>
    <w:rsid w:val="00425B84"/>
    <w:rsid w:val="004324B1"/>
    <w:rsid w:val="004362E7"/>
    <w:rsid w:val="00443EB7"/>
    <w:rsid w:val="0044454D"/>
    <w:rsid w:val="004522F7"/>
    <w:rsid w:val="004579E0"/>
    <w:rsid w:val="00457BE2"/>
    <w:rsid w:val="0046270A"/>
    <w:rsid w:val="00464FE8"/>
    <w:rsid w:val="004901A2"/>
    <w:rsid w:val="00491DB7"/>
    <w:rsid w:val="004B1085"/>
    <w:rsid w:val="004B3608"/>
    <w:rsid w:val="004B779D"/>
    <w:rsid w:val="004C3C5E"/>
    <w:rsid w:val="004C5DA1"/>
    <w:rsid w:val="004C5E2B"/>
    <w:rsid w:val="004D04E7"/>
    <w:rsid w:val="004E2B96"/>
    <w:rsid w:val="004E6672"/>
    <w:rsid w:val="004F1E07"/>
    <w:rsid w:val="004F398A"/>
    <w:rsid w:val="00500B20"/>
    <w:rsid w:val="005071A3"/>
    <w:rsid w:val="00510585"/>
    <w:rsid w:val="00521136"/>
    <w:rsid w:val="005268E4"/>
    <w:rsid w:val="00535B15"/>
    <w:rsid w:val="00541CA7"/>
    <w:rsid w:val="00544379"/>
    <w:rsid w:val="00551818"/>
    <w:rsid w:val="00551BE6"/>
    <w:rsid w:val="00555680"/>
    <w:rsid w:val="005606D3"/>
    <w:rsid w:val="00563A6F"/>
    <w:rsid w:val="00564F7E"/>
    <w:rsid w:val="00574C58"/>
    <w:rsid w:val="00581462"/>
    <w:rsid w:val="00584B0C"/>
    <w:rsid w:val="00587339"/>
    <w:rsid w:val="00591101"/>
    <w:rsid w:val="00591C26"/>
    <w:rsid w:val="00593F34"/>
    <w:rsid w:val="00595FA2"/>
    <w:rsid w:val="00597CC1"/>
    <w:rsid w:val="005A0F5B"/>
    <w:rsid w:val="005A15A9"/>
    <w:rsid w:val="005A4871"/>
    <w:rsid w:val="005B2CA4"/>
    <w:rsid w:val="005B32A7"/>
    <w:rsid w:val="005B502F"/>
    <w:rsid w:val="005B64D4"/>
    <w:rsid w:val="005C18F5"/>
    <w:rsid w:val="005C1912"/>
    <w:rsid w:val="005C41DE"/>
    <w:rsid w:val="005E40C6"/>
    <w:rsid w:val="005F3689"/>
    <w:rsid w:val="0061119A"/>
    <w:rsid w:val="00616D58"/>
    <w:rsid w:val="0062118D"/>
    <w:rsid w:val="00623868"/>
    <w:rsid w:val="00632455"/>
    <w:rsid w:val="00640788"/>
    <w:rsid w:val="0064279C"/>
    <w:rsid w:val="0065055D"/>
    <w:rsid w:val="0065090E"/>
    <w:rsid w:val="00652714"/>
    <w:rsid w:val="00653D28"/>
    <w:rsid w:val="006719D4"/>
    <w:rsid w:val="006765A2"/>
    <w:rsid w:val="00683E70"/>
    <w:rsid w:val="00685266"/>
    <w:rsid w:val="00685338"/>
    <w:rsid w:val="006900CB"/>
    <w:rsid w:val="006A5998"/>
    <w:rsid w:val="006B2E69"/>
    <w:rsid w:val="006C001C"/>
    <w:rsid w:val="006E29FD"/>
    <w:rsid w:val="006F14C4"/>
    <w:rsid w:val="006F4C02"/>
    <w:rsid w:val="00700C68"/>
    <w:rsid w:val="00710470"/>
    <w:rsid w:val="00714333"/>
    <w:rsid w:val="00715337"/>
    <w:rsid w:val="007156AA"/>
    <w:rsid w:val="007323C9"/>
    <w:rsid w:val="00735965"/>
    <w:rsid w:val="007366B8"/>
    <w:rsid w:val="00741319"/>
    <w:rsid w:val="007449BE"/>
    <w:rsid w:val="00745854"/>
    <w:rsid w:val="00750E03"/>
    <w:rsid w:val="007519CC"/>
    <w:rsid w:val="00754476"/>
    <w:rsid w:val="00773B07"/>
    <w:rsid w:val="007751AE"/>
    <w:rsid w:val="007850BA"/>
    <w:rsid w:val="00787309"/>
    <w:rsid w:val="00790814"/>
    <w:rsid w:val="007A36F1"/>
    <w:rsid w:val="007A3A1E"/>
    <w:rsid w:val="007A41CB"/>
    <w:rsid w:val="007A6B71"/>
    <w:rsid w:val="007B1984"/>
    <w:rsid w:val="007B331B"/>
    <w:rsid w:val="007B406D"/>
    <w:rsid w:val="007C1A21"/>
    <w:rsid w:val="007C1E45"/>
    <w:rsid w:val="007C6560"/>
    <w:rsid w:val="007D15A7"/>
    <w:rsid w:val="007D5701"/>
    <w:rsid w:val="007F1C93"/>
    <w:rsid w:val="007F4296"/>
    <w:rsid w:val="0080312A"/>
    <w:rsid w:val="00803290"/>
    <w:rsid w:val="00804DD1"/>
    <w:rsid w:val="0081061A"/>
    <w:rsid w:val="00813E25"/>
    <w:rsid w:val="00816702"/>
    <w:rsid w:val="00831E50"/>
    <w:rsid w:val="0083710E"/>
    <w:rsid w:val="00845855"/>
    <w:rsid w:val="0086728B"/>
    <w:rsid w:val="008775B4"/>
    <w:rsid w:val="00882925"/>
    <w:rsid w:val="00886C9E"/>
    <w:rsid w:val="00895DF2"/>
    <w:rsid w:val="008A0255"/>
    <w:rsid w:val="008A63D8"/>
    <w:rsid w:val="008A79C6"/>
    <w:rsid w:val="008B23CA"/>
    <w:rsid w:val="008B2C43"/>
    <w:rsid w:val="008B4E8E"/>
    <w:rsid w:val="008B74DE"/>
    <w:rsid w:val="008C5DBD"/>
    <w:rsid w:val="008E1AC1"/>
    <w:rsid w:val="008E2C10"/>
    <w:rsid w:val="00900868"/>
    <w:rsid w:val="009123D4"/>
    <w:rsid w:val="00922118"/>
    <w:rsid w:val="0093571C"/>
    <w:rsid w:val="00937C92"/>
    <w:rsid w:val="009452C0"/>
    <w:rsid w:val="00947523"/>
    <w:rsid w:val="009513D1"/>
    <w:rsid w:val="00961BA7"/>
    <w:rsid w:val="00963840"/>
    <w:rsid w:val="00970D81"/>
    <w:rsid w:val="0097121F"/>
    <w:rsid w:val="00990FDC"/>
    <w:rsid w:val="00994CDF"/>
    <w:rsid w:val="009A79B5"/>
    <w:rsid w:val="009B0144"/>
    <w:rsid w:val="009B10B6"/>
    <w:rsid w:val="009C4D91"/>
    <w:rsid w:val="009D754B"/>
    <w:rsid w:val="009E08D5"/>
    <w:rsid w:val="009E1167"/>
    <w:rsid w:val="009F00EB"/>
    <w:rsid w:val="009F03D4"/>
    <w:rsid w:val="009F09D7"/>
    <w:rsid w:val="009F2716"/>
    <w:rsid w:val="009F289D"/>
    <w:rsid w:val="009F79CB"/>
    <w:rsid w:val="00A067E1"/>
    <w:rsid w:val="00A06C5F"/>
    <w:rsid w:val="00A07C40"/>
    <w:rsid w:val="00A104B0"/>
    <w:rsid w:val="00A1462A"/>
    <w:rsid w:val="00A241AC"/>
    <w:rsid w:val="00A3150B"/>
    <w:rsid w:val="00A41EAE"/>
    <w:rsid w:val="00A43B40"/>
    <w:rsid w:val="00A52022"/>
    <w:rsid w:val="00A6355E"/>
    <w:rsid w:val="00A67BC7"/>
    <w:rsid w:val="00A701C3"/>
    <w:rsid w:val="00A8350A"/>
    <w:rsid w:val="00A90966"/>
    <w:rsid w:val="00A921EE"/>
    <w:rsid w:val="00A92A84"/>
    <w:rsid w:val="00A94DA6"/>
    <w:rsid w:val="00A957E6"/>
    <w:rsid w:val="00A95C91"/>
    <w:rsid w:val="00AA7CA5"/>
    <w:rsid w:val="00AC2FC2"/>
    <w:rsid w:val="00AC42A1"/>
    <w:rsid w:val="00AD5835"/>
    <w:rsid w:val="00AE2B80"/>
    <w:rsid w:val="00AE3649"/>
    <w:rsid w:val="00B00DAE"/>
    <w:rsid w:val="00B11006"/>
    <w:rsid w:val="00B21564"/>
    <w:rsid w:val="00B215E4"/>
    <w:rsid w:val="00B25FCA"/>
    <w:rsid w:val="00B32034"/>
    <w:rsid w:val="00B349C5"/>
    <w:rsid w:val="00B4056D"/>
    <w:rsid w:val="00B406B3"/>
    <w:rsid w:val="00B43318"/>
    <w:rsid w:val="00B55904"/>
    <w:rsid w:val="00B5758E"/>
    <w:rsid w:val="00B63940"/>
    <w:rsid w:val="00B65093"/>
    <w:rsid w:val="00B664CC"/>
    <w:rsid w:val="00B76859"/>
    <w:rsid w:val="00B8126A"/>
    <w:rsid w:val="00B904B6"/>
    <w:rsid w:val="00B90B95"/>
    <w:rsid w:val="00BA25FE"/>
    <w:rsid w:val="00BB2FDE"/>
    <w:rsid w:val="00BB3511"/>
    <w:rsid w:val="00BB6BDE"/>
    <w:rsid w:val="00BC3B23"/>
    <w:rsid w:val="00BC3EEB"/>
    <w:rsid w:val="00BD6542"/>
    <w:rsid w:val="00BE1747"/>
    <w:rsid w:val="00BE1E79"/>
    <w:rsid w:val="00BE6E74"/>
    <w:rsid w:val="00C01591"/>
    <w:rsid w:val="00C03443"/>
    <w:rsid w:val="00C04D48"/>
    <w:rsid w:val="00C06CE3"/>
    <w:rsid w:val="00C20788"/>
    <w:rsid w:val="00C26E7D"/>
    <w:rsid w:val="00C27522"/>
    <w:rsid w:val="00C30075"/>
    <w:rsid w:val="00C31CA8"/>
    <w:rsid w:val="00C3752F"/>
    <w:rsid w:val="00C42822"/>
    <w:rsid w:val="00C4371C"/>
    <w:rsid w:val="00C532EA"/>
    <w:rsid w:val="00C536DA"/>
    <w:rsid w:val="00C6336D"/>
    <w:rsid w:val="00C63EB7"/>
    <w:rsid w:val="00C646AA"/>
    <w:rsid w:val="00C72C14"/>
    <w:rsid w:val="00C739E5"/>
    <w:rsid w:val="00C73CFD"/>
    <w:rsid w:val="00C8408D"/>
    <w:rsid w:val="00C93444"/>
    <w:rsid w:val="00C93F6A"/>
    <w:rsid w:val="00C9584B"/>
    <w:rsid w:val="00CA4233"/>
    <w:rsid w:val="00CA4EAE"/>
    <w:rsid w:val="00CA5A2D"/>
    <w:rsid w:val="00CB1E58"/>
    <w:rsid w:val="00CB216E"/>
    <w:rsid w:val="00CC1EEA"/>
    <w:rsid w:val="00CC4D37"/>
    <w:rsid w:val="00CD60E3"/>
    <w:rsid w:val="00CE4141"/>
    <w:rsid w:val="00CF23E1"/>
    <w:rsid w:val="00CF2E54"/>
    <w:rsid w:val="00D04340"/>
    <w:rsid w:val="00D154CF"/>
    <w:rsid w:val="00D20FDC"/>
    <w:rsid w:val="00D25731"/>
    <w:rsid w:val="00D25B79"/>
    <w:rsid w:val="00D30096"/>
    <w:rsid w:val="00D36D6B"/>
    <w:rsid w:val="00D414F2"/>
    <w:rsid w:val="00D41E76"/>
    <w:rsid w:val="00D51662"/>
    <w:rsid w:val="00D53136"/>
    <w:rsid w:val="00D54399"/>
    <w:rsid w:val="00D56AAC"/>
    <w:rsid w:val="00D62B4B"/>
    <w:rsid w:val="00D63FE5"/>
    <w:rsid w:val="00D809D6"/>
    <w:rsid w:val="00D83A15"/>
    <w:rsid w:val="00D86757"/>
    <w:rsid w:val="00D86FD1"/>
    <w:rsid w:val="00D903BA"/>
    <w:rsid w:val="00D908AF"/>
    <w:rsid w:val="00D91701"/>
    <w:rsid w:val="00D97F24"/>
    <w:rsid w:val="00DA57B1"/>
    <w:rsid w:val="00DA7E8B"/>
    <w:rsid w:val="00DB3C1A"/>
    <w:rsid w:val="00DD0FF2"/>
    <w:rsid w:val="00DD3330"/>
    <w:rsid w:val="00DD47B7"/>
    <w:rsid w:val="00DE0090"/>
    <w:rsid w:val="00DE1DA3"/>
    <w:rsid w:val="00DE60C0"/>
    <w:rsid w:val="00DF2EEA"/>
    <w:rsid w:val="00DF5D96"/>
    <w:rsid w:val="00E04E2B"/>
    <w:rsid w:val="00E06CD7"/>
    <w:rsid w:val="00E100A2"/>
    <w:rsid w:val="00E11CEC"/>
    <w:rsid w:val="00E201AB"/>
    <w:rsid w:val="00E260E3"/>
    <w:rsid w:val="00E26636"/>
    <w:rsid w:val="00E32F48"/>
    <w:rsid w:val="00E36F25"/>
    <w:rsid w:val="00E41F51"/>
    <w:rsid w:val="00E42460"/>
    <w:rsid w:val="00E42DEC"/>
    <w:rsid w:val="00E448D4"/>
    <w:rsid w:val="00E56C7C"/>
    <w:rsid w:val="00E63B81"/>
    <w:rsid w:val="00E65781"/>
    <w:rsid w:val="00E74E45"/>
    <w:rsid w:val="00E7675F"/>
    <w:rsid w:val="00E777E3"/>
    <w:rsid w:val="00E81520"/>
    <w:rsid w:val="00E82C53"/>
    <w:rsid w:val="00E83A88"/>
    <w:rsid w:val="00E900B3"/>
    <w:rsid w:val="00E914C1"/>
    <w:rsid w:val="00E93381"/>
    <w:rsid w:val="00E94C5B"/>
    <w:rsid w:val="00EA32B4"/>
    <w:rsid w:val="00EB448D"/>
    <w:rsid w:val="00EB5332"/>
    <w:rsid w:val="00EB58E3"/>
    <w:rsid w:val="00EC0D2B"/>
    <w:rsid w:val="00EC3D96"/>
    <w:rsid w:val="00ED17B7"/>
    <w:rsid w:val="00ED3E05"/>
    <w:rsid w:val="00EE3140"/>
    <w:rsid w:val="00EE7231"/>
    <w:rsid w:val="00EF0672"/>
    <w:rsid w:val="00F012F8"/>
    <w:rsid w:val="00F01C01"/>
    <w:rsid w:val="00F1060B"/>
    <w:rsid w:val="00F202C0"/>
    <w:rsid w:val="00F20F1A"/>
    <w:rsid w:val="00F2742E"/>
    <w:rsid w:val="00F27A42"/>
    <w:rsid w:val="00F32223"/>
    <w:rsid w:val="00F359EE"/>
    <w:rsid w:val="00F36E57"/>
    <w:rsid w:val="00F43899"/>
    <w:rsid w:val="00F62A52"/>
    <w:rsid w:val="00F7739D"/>
    <w:rsid w:val="00F85F3A"/>
    <w:rsid w:val="00F8733F"/>
    <w:rsid w:val="00FA2E08"/>
    <w:rsid w:val="00FA4392"/>
    <w:rsid w:val="00FA506E"/>
    <w:rsid w:val="00FA516C"/>
    <w:rsid w:val="00FA6F61"/>
    <w:rsid w:val="00FA72CF"/>
    <w:rsid w:val="00FC4543"/>
    <w:rsid w:val="00FC6BF6"/>
    <w:rsid w:val="00FC77EA"/>
    <w:rsid w:val="00FD530B"/>
    <w:rsid w:val="00FD5596"/>
    <w:rsid w:val="00FE527F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54B50"/>
  <w15:chartTrackingRefBased/>
  <w15:docId w15:val="{E4E0FB2F-D9B8-4947-9731-EE9519D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B4B"/>
    <w:pPr>
      <w:spacing w:before="120" w:after="160" w:line="264" w:lineRule="auto"/>
    </w:pPr>
    <w:rPr>
      <w:rFonts w:ascii="Calibri Light" w:hAnsi="Calibri Light" w:cs="Times New Roman (Body CS)"/>
      <w:spacing w:val="4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449BE"/>
    <w:pPr>
      <w:keepNext/>
      <w:keepLines/>
      <w:spacing w:after="0" w:line="520" w:lineRule="exact"/>
      <w:outlineLvl w:val="0"/>
    </w:pPr>
    <w:rPr>
      <w:rFonts w:ascii="Century Gothic" w:eastAsia="Times New Roman" w:hAnsi="Century Gothic" w:cs="Segoe UI"/>
      <w:b/>
      <w:bCs/>
      <w:iCs/>
      <w:color w:val="D3390F" w:themeColor="accent2" w:themeShade="BF"/>
      <w:spacing w:val="0"/>
      <w:sz w:val="48"/>
      <w:szCs w:val="40"/>
      <w:lang w:eastAsia="en-AU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8A63D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12310" w:themeColor="accent1" w:themeShade="BF"/>
      <w:spacing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9B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6170B" w:themeColor="accent1" w:themeShade="7F"/>
      <w:spacing w:val="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Quote 2"/>
    <w:basedOn w:val="DefaultParagraphFont"/>
    <w:uiPriority w:val="21"/>
    <w:rsid w:val="005268E4"/>
    <w:rPr>
      <w:rFonts w:ascii="Arial" w:hAnsi="Arial"/>
      <w:b w:val="0"/>
      <w:i/>
      <w:iCs/>
      <w:caps/>
      <w:smallCaps w:val="0"/>
      <w:strike w:val="0"/>
      <w:dstrike w:val="0"/>
      <w:vanish/>
      <w:color w:val="AD3016" w:themeColor="accent1"/>
      <w:sz w:val="32"/>
      <w:vertAlign w:val="baseline"/>
    </w:rPr>
  </w:style>
  <w:style w:type="paragraph" w:customStyle="1" w:styleId="BasicParagraph">
    <w:name w:val="[Basic Paragraph]"/>
    <w:basedOn w:val="Normal"/>
    <w:autoRedefine/>
    <w:uiPriority w:val="99"/>
    <w:qFormat/>
    <w:rsid w:val="00425B84"/>
    <w:pPr>
      <w:autoSpaceDE w:val="0"/>
      <w:autoSpaceDN w:val="0"/>
      <w:adjustRightInd w:val="0"/>
      <w:spacing w:before="0" w:after="40" w:line="288" w:lineRule="auto"/>
      <w:textAlignment w:val="center"/>
    </w:pPr>
    <w:rPr>
      <w:rFonts w:ascii="Arial" w:eastAsiaTheme="minorEastAsia" w:hAnsi="Arial" w:cs="MinionPro-Regular"/>
      <w:color w:val="000000"/>
      <w:spacing w:val="0"/>
      <w:sz w:val="20"/>
      <w:lang w:val="en-GB"/>
    </w:rPr>
  </w:style>
  <w:style w:type="paragraph" w:customStyle="1" w:styleId="Style16">
    <w:name w:val="Style16"/>
    <w:basedOn w:val="Normal"/>
    <w:autoRedefine/>
    <w:qFormat/>
    <w:rsid w:val="00425B84"/>
    <w:pPr>
      <w:numPr>
        <w:numId w:val="1"/>
      </w:numPr>
      <w:spacing w:before="0" w:after="120" w:line="240" w:lineRule="auto"/>
    </w:pPr>
    <w:rPr>
      <w:rFonts w:ascii="Arial" w:eastAsiaTheme="minorEastAsia" w:hAnsi="Arial" w:cs="Arial (Body CS)"/>
      <w:color w:val="000000" w:themeColor="text1"/>
      <w:spacing w:val="0"/>
      <w:sz w:val="20"/>
      <w:szCs w:val="20"/>
    </w:rPr>
  </w:style>
  <w:style w:type="paragraph" w:customStyle="1" w:styleId="Style13">
    <w:name w:val="Style13"/>
    <w:basedOn w:val="NoSpacing"/>
    <w:autoRedefine/>
    <w:qFormat/>
    <w:rsid w:val="00425B84"/>
    <w:pPr>
      <w:spacing w:line="640" w:lineRule="exact"/>
    </w:pPr>
    <w:rPr>
      <w:rFonts w:ascii="Arial Black" w:hAnsi="Arial Black" w:cs="Arial (Body CS)"/>
      <w:caps/>
      <w:color w:val="C96913"/>
      <w:sz w:val="60"/>
      <w:szCs w:val="64"/>
      <w:lang w:val="en-US"/>
    </w:rPr>
  </w:style>
  <w:style w:type="paragraph" w:styleId="NoSpacing">
    <w:name w:val="No Spacing"/>
    <w:uiPriority w:val="1"/>
    <w:qFormat/>
    <w:rsid w:val="00425B84"/>
  </w:style>
  <w:style w:type="paragraph" w:customStyle="1" w:styleId="Style11">
    <w:name w:val="Style11"/>
    <w:basedOn w:val="Normal"/>
    <w:next w:val="Normal"/>
    <w:link w:val="Style11Char"/>
    <w:autoRedefine/>
    <w:qFormat/>
    <w:rsid w:val="00E94C5B"/>
    <w:pPr>
      <w:spacing w:before="0" w:after="40" w:line="240" w:lineRule="auto"/>
    </w:pPr>
    <w:rPr>
      <w:rFonts w:ascii="Arial" w:eastAsiaTheme="minorEastAsia" w:hAnsi="Arial"/>
      <w:b/>
      <w:i/>
      <w:iCs/>
      <w:color w:val="404040" w:themeColor="text1" w:themeTint="BF"/>
      <w:spacing w:val="0"/>
      <w:sz w:val="18"/>
      <w:szCs w:val="20"/>
    </w:rPr>
  </w:style>
  <w:style w:type="character" w:customStyle="1" w:styleId="Style11Char">
    <w:name w:val="Style11 Char"/>
    <w:basedOn w:val="DefaultParagraphFont"/>
    <w:link w:val="Style11"/>
    <w:rsid w:val="00E94C5B"/>
    <w:rPr>
      <w:rFonts w:ascii="Arial" w:eastAsiaTheme="minorEastAsia" w:hAnsi="Arial"/>
      <w:b/>
      <w:i/>
      <w:iCs/>
      <w:color w:val="404040" w:themeColor="text1" w:themeTint="BF"/>
      <w:sz w:val="18"/>
      <w:szCs w:val="20"/>
    </w:rPr>
  </w:style>
  <w:style w:type="paragraph" w:customStyle="1" w:styleId="Style17">
    <w:name w:val="Style17"/>
    <w:basedOn w:val="Normal"/>
    <w:autoRedefine/>
    <w:qFormat/>
    <w:rsid w:val="00E94C5B"/>
    <w:pPr>
      <w:spacing w:before="0" w:after="60" w:line="320" w:lineRule="exact"/>
    </w:pPr>
    <w:rPr>
      <w:rFonts w:ascii="Arial" w:eastAsiaTheme="minorEastAsia" w:hAnsi="Arial" w:cs="Arial (Body CS)"/>
      <w:b/>
      <w:bCs/>
      <w:color w:val="000000" w:themeColor="text1"/>
      <w:spacing w:val="0"/>
      <w:sz w:val="22"/>
      <w:szCs w:val="36"/>
    </w:rPr>
  </w:style>
  <w:style w:type="paragraph" w:customStyle="1" w:styleId="Style4">
    <w:name w:val="Style4"/>
    <w:basedOn w:val="ListParagraph"/>
    <w:link w:val="Style4Char"/>
    <w:autoRedefine/>
    <w:qFormat/>
    <w:rsid w:val="003F7CB6"/>
    <w:pPr>
      <w:numPr>
        <w:numId w:val="3"/>
      </w:numPr>
      <w:spacing w:before="120" w:after="120" w:line="276" w:lineRule="auto"/>
      <w:ind w:left="360" w:hanging="360"/>
    </w:pPr>
    <w:rPr>
      <w:rFonts w:ascii="Lato" w:hAnsi="Lato"/>
      <w:b/>
      <w:caps/>
      <w:color w:val="262626" w:themeColor="text1" w:themeTint="D9"/>
      <w:sz w:val="18"/>
      <w:lang w:val="en-GB"/>
    </w:rPr>
  </w:style>
  <w:style w:type="character" w:customStyle="1" w:styleId="Style4Char">
    <w:name w:val="Style4 Char"/>
    <w:basedOn w:val="DefaultParagraphFont"/>
    <w:link w:val="Style4"/>
    <w:rsid w:val="003F7CB6"/>
    <w:rPr>
      <w:rFonts w:ascii="Lato" w:hAnsi="Lato"/>
      <w:b/>
      <w:caps/>
      <w:color w:val="262626" w:themeColor="text1" w:themeTint="D9"/>
      <w:sz w:val="18"/>
      <w:lang w:val="en-GB"/>
    </w:rPr>
  </w:style>
  <w:style w:type="paragraph" w:styleId="ListParagraph">
    <w:name w:val="List Paragraph"/>
    <w:aliases w:val="Table Dots,Bullet Point,Bullet point,Bulletr List Paragraph,Content descriptions,FooterText,L,List Bullet 1,List Paragraph1,List Paragraph11,List Paragraph2,List Paragraph21,Listeafsnit1,NFP GP Bulleted List,Paragraphe de liste1,リスト段落"/>
    <w:basedOn w:val="Normal"/>
    <w:link w:val="ListParagraphChar"/>
    <w:uiPriority w:val="34"/>
    <w:qFormat/>
    <w:rsid w:val="003F7CB6"/>
    <w:pPr>
      <w:spacing w:before="0" w:after="40" w:line="240" w:lineRule="auto"/>
      <w:ind w:left="720"/>
      <w:contextualSpacing/>
    </w:pPr>
    <w:rPr>
      <w:rFonts w:ascii="Myriad Pro" w:eastAsiaTheme="minorEastAsia" w:hAnsi="Myriad Pro"/>
      <w:color w:val="000000" w:themeColor="text1"/>
      <w:spacing w:val="0"/>
      <w:sz w:val="22"/>
    </w:rPr>
  </w:style>
  <w:style w:type="paragraph" w:customStyle="1" w:styleId="Style2">
    <w:name w:val="Style2"/>
    <w:basedOn w:val="Heading1"/>
    <w:autoRedefine/>
    <w:qFormat/>
    <w:rsid w:val="00AE3649"/>
    <w:pPr>
      <w:keepNext w:val="0"/>
      <w:keepLines w:val="0"/>
      <w:spacing w:before="400" w:after="100" w:line="252" w:lineRule="auto"/>
    </w:pPr>
    <w:rPr>
      <w:rFonts w:ascii="Calibri" w:hAnsi="Calibri" w:cs="Times New Roman (Headings CS)"/>
      <w:b w:val="0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449BE"/>
    <w:rPr>
      <w:rFonts w:ascii="Century Gothic" w:eastAsia="Times New Roman" w:hAnsi="Century Gothic" w:cs="Segoe UI"/>
      <w:b/>
      <w:bCs/>
      <w:iCs/>
      <w:color w:val="D3390F" w:themeColor="accent2" w:themeShade="BF"/>
      <w:sz w:val="48"/>
      <w:szCs w:val="40"/>
      <w:lang w:eastAsia="en-AU"/>
    </w:rPr>
  </w:style>
  <w:style w:type="paragraph" w:customStyle="1" w:styleId="TintedParagraph">
    <w:name w:val="Tinted Paragraph"/>
    <w:basedOn w:val="Heading3"/>
    <w:autoRedefine/>
    <w:qFormat/>
    <w:rsid w:val="000C69B2"/>
    <w:pPr>
      <w:shd w:val="clear" w:color="auto" w:fill="89C13D"/>
      <w:spacing w:before="200" w:after="200" w:line="400" w:lineRule="exact"/>
    </w:pPr>
    <w:rPr>
      <w:rFonts w:cs="Times New Roman (Headings CS)"/>
      <w:b/>
      <w:bCs/>
      <w:color w:val="AD3016" w:themeColor="accent1"/>
      <w:sz w:val="36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9B2"/>
    <w:rPr>
      <w:rFonts w:asciiTheme="majorHAnsi" w:eastAsiaTheme="majorEastAsia" w:hAnsiTheme="majorHAnsi" w:cstheme="majorBidi"/>
      <w:color w:val="56170B" w:themeColor="accent1" w:themeShade="7F"/>
    </w:rPr>
  </w:style>
  <w:style w:type="character" w:styleId="Hyperlink">
    <w:name w:val="Hyperlink"/>
    <w:basedOn w:val="DefaultParagraphFont"/>
    <w:uiPriority w:val="99"/>
    <w:qFormat/>
    <w:rsid w:val="00521136"/>
    <w:rPr>
      <w:rFonts w:ascii="Arial" w:hAnsi="Arial"/>
      <w:b w:val="0"/>
      <w:i w:val="0"/>
      <w:color w:val="0070C0"/>
      <w:sz w:val="22"/>
      <w:u w:val="single"/>
    </w:rPr>
  </w:style>
  <w:style w:type="paragraph" w:customStyle="1" w:styleId="Caption1">
    <w:name w:val="Caption1"/>
    <w:basedOn w:val="Normal"/>
    <w:autoRedefine/>
    <w:qFormat/>
    <w:rsid w:val="007449BE"/>
    <w:pPr>
      <w:spacing w:before="0" w:line="259" w:lineRule="auto"/>
    </w:pPr>
    <w:rPr>
      <w:rFonts w:asciiTheme="minorHAnsi" w:hAnsiTheme="minorHAnsi" w:cstheme="minorBidi"/>
      <w:i/>
      <w:iCs/>
      <w:spacing w:val="0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7449BE"/>
    <w:pPr>
      <w:spacing w:before="160" w:line="259" w:lineRule="auto"/>
      <w:ind w:left="567" w:right="567"/>
      <w:jc w:val="center"/>
    </w:pPr>
    <w:rPr>
      <w:rFonts w:asciiTheme="minorHAnsi" w:hAnsiTheme="minorHAnsi" w:cstheme="minorHAnsi"/>
      <w:bCs/>
      <w:i/>
      <w:iCs/>
      <w:color w:val="812310" w:themeColor="accent1" w:themeShade="BF"/>
      <w:spacing w:val="6"/>
      <w:sz w:val="24"/>
      <w:bdr w:val="none" w:sz="0" w:space="0" w:color="auto" w:frame="1"/>
    </w:rPr>
  </w:style>
  <w:style w:type="character" w:customStyle="1" w:styleId="QuoteChar">
    <w:name w:val="Quote Char"/>
    <w:basedOn w:val="DefaultParagraphFont"/>
    <w:link w:val="Quote"/>
    <w:uiPriority w:val="29"/>
    <w:rsid w:val="007449BE"/>
    <w:rPr>
      <w:rFonts w:cstheme="minorHAnsi"/>
      <w:bCs/>
      <w:i/>
      <w:iCs/>
      <w:color w:val="812310" w:themeColor="accent1" w:themeShade="BF"/>
      <w:spacing w:val="6"/>
      <w:bdr w:val="none" w:sz="0" w:space="0" w:color="auto" w:frame="1"/>
    </w:rPr>
  </w:style>
  <w:style w:type="paragraph" w:customStyle="1" w:styleId="Listbulleted">
    <w:name w:val="List bulleted"/>
    <w:basedOn w:val="Normal"/>
    <w:autoRedefine/>
    <w:qFormat/>
    <w:rsid w:val="00A92A84"/>
    <w:pPr>
      <w:numPr>
        <w:numId w:val="5"/>
      </w:numPr>
      <w:spacing w:before="200" w:after="200" w:line="240" w:lineRule="auto"/>
      <w:jc w:val="both"/>
    </w:pPr>
    <w:rPr>
      <w:rFonts w:ascii="Arial" w:eastAsia="Times New Roman" w:hAnsi="Arial" w:cs="Arial"/>
      <w:spacing w:val="0"/>
      <w:sz w:val="22"/>
    </w:rPr>
  </w:style>
  <w:style w:type="paragraph" w:customStyle="1" w:styleId="listbulletedboxed">
    <w:name w:val="list bulleted boxed"/>
    <w:basedOn w:val="Listbulleted"/>
    <w:autoRedefine/>
    <w:qFormat/>
    <w:rsid w:val="00A92A84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F2F2F2" w:themeFill="background1" w:themeFillShade="F2"/>
      <w:ind w:left="568" w:hanging="284"/>
      <w:contextualSpacing/>
    </w:pPr>
    <w:rPr>
      <w:spacing w:val="4"/>
    </w:rPr>
  </w:style>
  <w:style w:type="paragraph" w:styleId="Header">
    <w:name w:val="header"/>
    <w:basedOn w:val="Normal"/>
    <w:link w:val="Head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character" w:styleId="Strong">
    <w:name w:val="Strong"/>
    <w:uiPriority w:val="22"/>
    <w:qFormat/>
    <w:rsid w:val="00D62B4B"/>
    <w:rPr>
      <w:rFonts w:ascii="Calibri" w:hAnsi="Calibri"/>
      <w:b/>
      <w:bCs/>
    </w:rPr>
  </w:style>
  <w:style w:type="paragraph" w:styleId="ListBullet">
    <w:name w:val="List Bullet"/>
    <w:basedOn w:val="Normal"/>
    <w:uiPriority w:val="99"/>
    <w:unhideWhenUsed/>
    <w:rsid w:val="00072579"/>
    <w:pPr>
      <w:numPr>
        <w:numId w:val="6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D37"/>
    <w:rPr>
      <w:rFonts w:ascii="Calibri Light" w:hAnsi="Calibri Light" w:cs="Times New Roman (Body CS)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D37"/>
    <w:rPr>
      <w:rFonts w:ascii="Calibri Light" w:hAnsi="Calibri Light" w:cs="Times New Roman (Body CS)"/>
      <w:b/>
      <w:bCs/>
      <w:spacing w:val="4"/>
      <w:sz w:val="20"/>
      <w:szCs w:val="2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8A63D8"/>
    <w:rPr>
      <w:rFonts w:asciiTheme="majorHAnsi" w:eastAsiaTheme="majorEastAsia" w:hAnsiTheme="majorHAnsi" w:cstheme="majorBidi"/>
      <w:color w:val="812310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67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B32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2A7"/>
    <w:rPr>
      <w:color w:val="954F72" w:themeColor="followedHyperlink"/>
      <w:u w:val="single"/>
    </w:rPr>
  </w:style>
  <w:style w:type="paragraph" w:customStyle="1" w:styleId="Default">
    <w:name w:val="Default"/>
    <w:rsid w:val="005B32A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AU"/>
    </w:rPr>
  </w:style>
  <w:style w:type="character" w:customStyle="1" w:styleId="ListParagraphChar">
    <w:name w:val="List Paragraph Char"/>
    <w:aliases w:val="Table Dots Char,Bullet Point Char,Bullet point Char,Bulletr List Paragraph Char,Content descriptions Char,FooterText Char,L Char,List Bullet 1 Char,List Paragraph1 Char,List Paragraph11 Char,List Paragraph2 Char,List Paragraph21 Char"/>
    <w:basedOn w:val="DefaultParagraphFont"/>
    <w:link w:val="ListParagraph"/>
    <w:uiPriority w:val="34"/>
    <w:rsid w:val="00A43B40"/>
    <w:rPr>
      <w:rFonts w:ascii="Myriad Pro" w:eastAsiaTheme="minorEastAsia" w:hAnsi="Myriad Pro" w:cs="Times New Roman (Body CS)"/>
      <w:color w:val="000000" w:themeColor="text1"/>
      <w:sz w:val="22"/>
    </w:rPr>
  </w:style>
  <w:style w:type="paragraph" w:customStyle="1" w:styleId="TableParagraph">
    <w:name w:val="Table Paragraph"/>
    <w:basedOn w:val="Normal"/>
    <w:uiPriority w:val="1"/>
    <w:qFormat/>
    <w:rsid w:val="00A43B40"/>
    <w:pPr>
      <w:widowControl w:val="0"/>
      <w:spacing w:before="0" w:after="0" w:line="240" w:lineRule="auto"/>
    </w:pPr>
    <w:rPr>
      <w:rFonts w:asciiTheme="minorHAnsi" w:hAnsiTheme="minorHAnsi" w:cstheme="minorBidi"/>
      <w:spacing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44D"/>
    <w:pPr>
      <w:suppressAutoHyphens/>
      <w:autoSpaceDE w:val="0"/>
      <w:autoSpaceDN w:val="0"/>
      <w:adjustRightInd w:val="0"/>
      <w:spacing w:before="0" w:after="120" w:line="288" w:lineRule="auto"/>
      <w:textAlignment w:val="center"/>
    </w:pPr>
    <w:rPr>
      <w:rFonts w:ascii="Calibri" w:hAnsi="Calibri" w:cs="Calibri"/>
      <w:color w:val="421313"/>
      <w:spacing w:val="0"/>
      <w:sz w:val="16"/>
      <w:szCs w:val="1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6044D"/>
    <w:rPr>
      <w:rFonts w:ascii="Calibri" w:hAnsi="Calibri" w:cs="Calibri"/>
      <w:color w:val="421313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sc.gov.au/recruitability-scheme-guide-applicant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bs@ahl.gov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hl.gov.au/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psc.gov.au/working-aps/diversity-and-inclusion/disability/recruitability/recruitability-scheme-guide-applicant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13" Type="http://schemas.openxmlformats.org/officeDocument/2006/relationships/image" Target="media/image100.svg"/><Relationship Id="rId3" Type="http://schemas.openxmlformats.org/officeDocument/2006/relationships/image" Target="media/image6.svg"/><Relationship Id="rId7" Type="http://schemas.openxmlformats.org/officeDocument/2006/relationships/image" Target="media/image8.svg"/><Relationship Id="rId12" Type="http://schemas.openxmlformats.org/officeDocument/2006/relationships/image" Target="media/image9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11" Type="http://schemas.openxmlformats.org/officeDocument/2006/relationships/image" Target="media/image10.svg"/><Relationship Id="rId5" Type="http://schemas.openxmlformats.org/officeDocument/2006/relationships/image" Target="media/image60.svg"/><Relationship Id="rId10" Type="http://schemas.openxmlformats.org/officeDocument/2006/relationships/image" Target="media/image9.png"/><Relationship Id="rId4" Type="http://schemas.openxmlformats.org/officeDocument/2006/relationships/image" Target="media/image50.png"/><Relationship Id="rId9" Type="http://schemas.openxmlformats.org/officeDocument/2006/relationships/image" Target="media/image8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hl.local\fs\public\AHL_Office_Templates\General\AHL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53942"/>
      </a:dk2>
      <a:lt2>
        <a:srgbClr val="F1EBE3"/>
      </a:lt2>
      <a:accent1>
        <a:srgbClr val="AD3016"/>
      </a:accent1>
      <a:accent2>
        <a:srgbClr val="F1653E"/>
      </a:accent2>
      <a:accent3>
        <a:srgbClr val="F4A826"/>
      </a:accent3>
      <a:accent4>
        <a:srgbClr val="4E7A33"/>
      </a:accent4>
      <a:accent5>
        <a:srgbClr val="0081A8"/>
      </a:accent5>
      <a:accent6>
        <a:srgbClr val="D3788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D85B-19EA-4151-882C-AB1422F96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AHL Letterhead.dotx</Template>
  <TotalTime>62</TotalTime>
  <Pages>5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Richmond</dc:creator>
  <cp:keywords/>
  <dc:description/>
  <cp:lastModifiedBy>Alexandra Harrington</cp:lastModifiedBy>
  <cp:revision>3</cp:revision>
  <cp:lastPrinted>2023-05-18T03:22:00Z</cp:lastPrinted>
  <dcterms:created xsi:type="dcterms:W3CDTF">2025-05-14T00:32:00Z</dcterms:created>
  <dcterms:modified xsi:type="dcterms:W3CDTF">2025-05-14T11:52:00Z</dcterms:modified>
</cp:coreProperties>
</file>