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32313260" w:rsidR="00C532EA" w:rsidRPr="00F21796" w:rsidRDefault="00C532EA" w:rsidP="00D779D3">
      <w:pPr>
        <w:ind w:left="-284" w:right="-330"/>
        <w:rPr>
          <w:rFonts w:asciiTheme="minorHAnsi" w:hAnsiTheme="minorHAnsi" w:cstheme="minorHAnsi"/>
          <w:b/>
          <w:sz w:val="22"/>
          <w:szCs w:val="22"/>
        </w:rPr>
      </w:pPr>
      <w:r w:rsidRPr="004319F4">
        <w:rPr>
          <w:rFonts w:asciiTheme="minorHAnsi" w:hAnsiTheme="minorHAnsi" w:cstheme="minorHAnsi"/>
          <w:b/>
          <w:sz w:val="22"/>
          <w:szCs w:val="22"/>
        </w:rPr>
        <w:t xml:space="preserve">AHL </w:t>
      </w:r>
      <w:r w:rsidRPr="004319F4">
        <w:rPr>
          <w:rFonts w:asciiTheme="minorHAnsi" w:hAnsiTheme="minorHAnsi" w:cstheme="minorHAnsi"/>
          <w:b/>
          <w:bCs/>
          <w:sz w:val="22"/>
          <w:szCs w:val="22"/>
        </w:rPr>
        <w:t>is looking for</w:t>
      </w:r>
      <w:r w:rsidRPr="004319F4">
        <w:rPr>
          <w:rFonts w:asciiTheme="minorHAnsi" w:hAnsiTheme="minorHAnsi" w:cstheme="minorHAnsi"/>
          <w:sz w:val="22"/>
          <w:szCs w:val="22"/>
        </w:rPr>
        <w:t xml:space="preserve"> experienced Hostel Workers</w:t>
      </w:r>
      <w:r w:rsidRPr="00F21796">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10065" w:type="dxa"/>
        <w:tblInd w:w="-289" w:type="dxa"/>
        <w:tblLook w:val="04A0" w:firstRow="1" w:lastRow="0" w:firstColumn="1" w:lastColumn="0" w:noHBand="0" w:noVBand="1"/>
      </w:tblPr>
      <w:tblGrid>
        <w:gridCol w:w="1985"/>
        <w:gridCol w:w="8080"/>
      </w:tblGrid>
      <w:tr w:rsidR="00A67BC7" w:rsidRPr="00F12FA2" w14:paraId="3F9A1BEC" w14:textId="77777777" w:rsidTr="00144E2A">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8080" w:type="dxa"/>
            <w:shd w:val="clear" w:color="auto" w:fill="FFFFFF" w:themeFill="background1"/>
          </w:tcPr>
          <w:p w14:paraId="7C2C03C8" w14:textId="7995741D"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1447D8">
              <w:rPr>
                <w:rFonts w:asciiTheme="minorHAnsi" w:hAnsiTheme="minorHAnsi" w:cstheme="minorHAnsi"/>
                <w:sz w:val="22"/>
                <w:szCs w:val="22"/>
              </w:rPr>
              <w:t>2</w:t>
            </w:r>
            <w:r w:rsidR="007B1A45">
              <w:rPr>
                <w:rFonts w:asciiTheme="minorHAnsi" w:hAnsiTheme="minorHAnsi" w:cstheme="minorHAnsi"/>
                <w:sz w:val="22"/>
                <w:szCs w:val="22"/>
              </w:rPr>
              <w:t xml:space="preserve"> and APS Level 4 </w:t>
            </w:r>
          </w:p>
        </w:tc>
      </w:tr>
      <w:tr w:rsidR="00A957E6" w:rsidRPr="00F12FA2" w14:paraId="00944EAE" w14:textId="77777777" w:rsidTr="00144E2A">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8080" w:type="dxa"/>
            <w:shd w:val="clear" w:color="auto" w:fill="FFFFFF" w:themeFill="background1"/>
          </w:tcPr>
          <w:p w14:paraId="0A808C55" w14:textId="4F6A15E3" w:rsidR="00236795" w:rsidRPr="00F12FA2" w:rsidRDefault="00BB6C09" w:rsidP="00D62B4B">
            <w:pPr>
              <w:rPr>
                <w:rFonts w:asciiTheme="minorHAnsi" w:hAnsiTheme="minorHAnsi" w:cstheme="minorHAnsi"/>
                <w:sz w:val="22"/>
                <w:szCs w:val="22"/>
              </w:rPr>
            </w:pPr>
            <w:r>
              <w:rPr>
                <w:rFonts w:asciiTheme="minorHAnsi" w:hAnsiTheme="minorHAnsi" w:cstheme="minorHAnsi"/>
                <w:sz w:val="22"/>
                <w:szCs w:val="22"/>
              </w:rPr>
              <w:t>Cook, Housekeeper</w:t>
            </w:r>
            <w:r w:rsidR="007B1A45">
              <w:rPr>
                <w:rFonts w:asciiTheme="minorHAnsi" w:hAnsiTheme="minorHAnsi" w:cstheme="minorHAnsi"/>
                <w:sz w:val="22"/>
                <w:szCs w:val="22"/>
              </w:rPr>
              <w:t xml:space="preserve">, </w:t>
            </w:r>
            <w:r>
              <w:rPr>
                <w:rFonts w:asciiTheme="minorHAnsi" w:hAnsiTheme="minorHAnsi" w:cstheme="minorHAnsi"/>
                <w:sz w:val="22"/>
                <w:szCs w:val="22"/>
              </w:rPr>
              <w:t>Night Attendant</w:t>
            </w:r>
            <w:r w:rsidR="007B1A45">
              <w:rPr>
                <w:rFonts w:asciiTheme="minorHAnsi" w:hAnsiTheme="minorHAnsi" w:cstheme="minorHAnsi"/>
                <w:sz w:val="22"/>
                <w:szCs w:val="22"/>
              </w:rPr>
              <w:t xml:space="preserve">, Assistant Hostel Managers </w:t>
            </w:r>
          </w:p>
        </w:tc>
      </w:tr>
      <w:tr w:rsidR="00A67BC7" w:rsidRPr="00F12FA2" w14:paraId="65E5DB8A" w14:textId="77777777" w:rsidTr="00144E2A">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8080" w:type="dxa"/>
            <w:shd w:val="clear" w:color="auto" w:fill="FFFFFF" w:themeFill="background1"/>
          </w:tcPr>
          <w:p w14:paraId="065D0BA3" w14:textId="0C822B56" w:rsidR="00C62E71" w:rsidRDefault="00C62E71" w:rsidP="00B15040">
            <w:pPr>
              <w:spacing w:line="276" w:lineRule="auto"/>
              <w:rPr>
                <w:rFonts w:asciiTheme="minorHAnsi" w:hAnsiTheme="minorHAnsi" w:cstheme="minorHAnsi"/>
                <w:szCs w:val="21"/>
              </w:rPr>
            </w:pPr>
            <w:r w:rsidRPr="004319F4">
              <w:rPr>
                <w:rFonts w:asciiTheme="minorHAnsi" w:hAnsiTheme="minorHAnsi" w:cstheme="minorHAnsi"/>
                <w:szCs w:val="21"/>
              </w:rPr>
              <w:t>Ongoing,</w:t>
            </w:r>
            <w:r>
              <w:rPr>
                <w:rFonts w:asciiTheme="minorHAnsi" w:hAnsiTheme="minorHAnsi" w:cstheme="minorHAnsi"/>
                <w:szCs w:val="21"/>
              </w:rPr>
              <w:t xml:space="preserve"> Fulltime and Parttime positions.</w:t>
            </w:r>
          </w:p>
          <w:p w14:paraId="14E181EE" w14:textId="376A91A7" w:rsidR="00B15040" w:rsidRDefault="00C62E71" w:rsidP="00B15040">
            <w:pPr>
              <w:spacing w:line="276" w:lineRule="auto"/>
              <w:rPr>
                <w:rFonts w:asciiTheme="minorHAnsi" w:hAnsiTheme="minorHAnsi" w:cstheme="minorHAnsi"/>
                <w:szCs w:val="21"/>
              </w:rPr>
            </w:pPr>
            <w:r>
              <w:rPr>
                <w:rFonts w:asciiTheme="minorHAnsi" w:hAnsiTheme="minorHAnsi" w:cstheme="minorHAnsi"/>
                <w:szCs w:val="21"/>
              </w:rPr>
              <w:t xml:space="preserve">Cook and Night attendant – Fulltime - </w:t>
            </w:r>
            <w:r w:rsidR="004319F4" w:rsidRPr="004319F4">
              <w:rPr>
                <w:rFonts w:asciiTheme="minorHAnsi" w:hAnsiTheme="minorHAnsi" w:cstheme="minorHAnsi"/>
                <w:szCs w:val="21"/>
              </w:rPr>
              <w:t>75</w:t>
            </w:r>
            <w:r w:rsidR="00B15040" w:rsidRPr="004319F4">
              <w:rPr>
                <w:rFonts w:asciiTheme="minorHAnsi" w:hAnsiTheme="minorHAnsi" w:cstheme="minorHAnsi"/>
                <w:szCs w:val="21"/>
              </w:rPr>
              <w:t xml:space="preserve"> hours per fortnight</w:t>
            </w:r>
          </w:p>
          <w:p w14:paraId="5D0CB7F1" w14:textId="0CCABC85" w:rsidR="00C62E71" w:rsidRPr="00EE3140" w:rsidRDefault="00C62E71" w:rsidP="00B15040">
            <w:pPr>
              <w:spacing w:line="276" w:lineRule="auto"/>
              <w:rPr>
                <w:rFonts w:asciiTheme="minorHAnsi" w:hAnsiTheme="minorHAnsi" w:cstheme="minorHAnsi"/>
                <w:szCs w:val="21"/>
              </w:rPr>
            </w:pPr>
            <w:r>
              <w:rPr>
                <w:rFonts w:asciiTheme="minorHAnsi" w:hAnsiTheme="minorHAnsi" w:cstheme="minorHAnsi"/>
                <w:szCs w:val="21"/>
              </w:rPr>
              <w:t>Weekend Housekeeper – Parttime - 30</w:t>
            </w:r>
            <w:r w:rsidRPr="004319F4">
              <w:rPr>
                <w:rFonts w:asciiTheme="minorHAnsi" w:hAnsiTheme="minorHAnsi" w:cstheme="minorHAnsi"/>
                <w:szCs w:val="21"/>
              </w:rPr>
              <w:t xml:space="preserve"> hours per fortnight</w:t>
            </w:r>
          </w:p>
          <w:p w14:paraId="7EED0500" w14:textId="3F8DCD35" w:rsidR="00ED1C03" w:rsidRPr="00F12FA2" w:rsidRDefault="00B15040" w:rsidP="00B15040">
            <w:pPr>
              <w:rPr>
                <w:rFonts w:asciiTheme="minorHAnsi" w:hAnsiTheme="minorHAnsi" w:cstheme="minorHAnsi"/>
                <w:sz w:val="22"/>
                <w:szCs w:val="22"/>
              </w:rPr>
            </w:pPr>
            <w:r w:rsidRPr="00EE3140">
              <w:rPr>
                <w:rFonts w:asciiTheme="minorHAnsi" w:eastAsia="Calibri" w:hAnsiTheme="minorHAnsi" w:cstheme="minorHAnsi"/>
                <w:szCs w:val="21"/>
              </w:rPr>
              <w:t xml:space="preserve">We are also looking to </w:t>
            </w:r>
            <w:r w:rsidRPr="00EE3140">
              <w:rPr>
                <w:rFonts w:asciiTheme="minorHAnsi" w:hAnsiTheme="minorHAnsi" w:cstheme="minorHAnsi"/>
                <w:szCs w:val="21"/>
              </w:rPr>
              <w:t>establish a Merit Pool to fill any future vacancies that may arise</w:t>
            </w:r>
            <w:r w:rsidRPr="00EE3140">
              <w:rPr>
                <w:rFonts w:asciiTheme="minorHAnsi" w:eastAsia="Calibri" w:hAnsiTheme="minorHAnsi" w:cstheme="minorHAnsi"/>
                <w:szCs w:val="21"/>
              </w:rPr>
              <w:t xml:space="preserve">. </w:t>
            </w:r>
            <w:r w:rsidRPr="00EE3140">
              <w:rPr>
                <w:rFonts w:asciiTheme="minorHAnsi" w:hAnsiTheme="minorHAnsi" w:cstheme="minorHAnsi"/>
                <w:szCs w:val="21"/>
              </w:rPr>
              <w:t xml:space="preserve"> </w:t>
            </w:r>
            <w:r w:rsidRPr="00EE3140">
              <w:rPr>
                <w:rFonts w:asciiTheme="minorHAnsi" w:hAnsiTheme="minorHAnsi" w:cstheme="minorHAnsi"/>
                <w:color w:val="FF0000"/>
                <w:szCs w:val="21"/>
              </w:rPr>
              <w:t xml:space="preserve"> </w:t>
            </w:r>
          </w:p>
        </w:tc>
      </w:tr>
      <w:tr w:rsidR="00A67BC7" w:rsidRPr="00F12FA2" w14:paraId="7260977C" w14:textId="77777777" w:rsidTr="00144E2A">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8080" w:type="dxa"/>
            <w:shd w:val="clear" w:color="auto" w:fill="FFFFFF" w:themeFill="background1"/>
          </w:tcPr>
          <w:p w14:paraId="6CED8E50" w14:textId="77777777" w:rsidR="007F2F36" w:rsidRDefault="00C70489" w:rsidP="00C62E71">
            <w:pPr>
              <w:rPr>
                <w:rFonts w:asciiTheme="minorHAnsi" w:hAnsiTheme="minorHAnsi" w:cstheme="minorHAnsi"/>
                <w:szCs w:val="22"/>
              </w:rPr>
            </w:pPr>
            <w:r w:rsidRPr="00C62E71">
              <w:rPr>
                <w:rFonts w:asciiTheme="minorHAnsi" w:hAnsiTheme="minorHAnsi" w:cstheme="minorHAnsi"/>
                <w:sz w:val="22"/>
                <w:szCs w:val="22"/>
              </w:rPr>
              <w:t>$</w:t>
            </w:r>
            <w:r w:rsidR="007B1A45">
              <w:rPr>
                <w:rFonts w:asciiTheme="minorHAnsi" w:hAnsiTheme="minorHAnsi" w:cstheme="minorHAnsi"/>
                <w:szCs w:val="22"/>
              </w:rPr>
              <w:t>59,520 - $64,877</w:t>
            </w:r>
            <w:r w:rsidR="00C6789B" w:rsidRPr="00C62E71">
              <w:rPr>
                <w:rFonts w:asciiTheme="minorHAnsi" w:hAnsiTheme="minorHAnsi" w:cstheme="minorHAnsi"/>
              </w:rPr>
              <w:t xml:space="preserve"> </w:t>
            </w:r>
            <w:r w:rsidR="00A43B40" w:rsidRPr="00C62E71">
              <w:rPr>
                <w:rFonts w:asciiTheme="minorHAnsi" w:hAnsiTheme="minorHAnsi" w:cstheme="minorHAnsi"/>
                <w:sz w:val="22"/>
                <w:szCs w:val="22"/>
              </w:rPr>
              <w:t>p</w:t>
            </w:r>
            <w:r w:rsidR="007F2F36" w:rsidRPr="00C62E71">
              <w:rPr>
                <w:rFonts w:asciiTheme="minorHAnsi" w:hAnsiTheme="minorHAnsi" w:cstheme="minorHAnsi"/>
                <w:sz w:val="22"/>
                <w:szCs w:val="22"/>
              </w:rPr>
              <w:t>er annum</w:t>
            </w:r>
            <w:r w:rsidR="00A43B40" w:rsidRPr="00C62E71">
              <w:rPr>
                <w:rFonts w:asciiTheme="minorHAnsi" w:hAnsiTheme="minorHAnsi" w:cstheme="minorHAnsi"/>
                <w:sz w:val="22"/>
                <w:szCs w:val="22"/>
              </w:rPr>
              <w:t xml:space="preserve"> </w:t>
            </w:r>
            <w:r w:rsidR="00C62E71" w:rsidRPr="00C62E71">
              <w:rPr>
                <w:rFonts w:asciiTheme="minorHAnsi" w:hAnsiTheme="minorHAnsi" w:cstheme="minorHAnsi"/>
                <w:sz w:val="22"/>
                <w:szCs w:val="22"/>
              </w:rPr>
              <w:t xml:space="preserve">plus </w:t>
            </w:r>
            <w:r w:rsidR="00C62E71" w:rsidRPr="00C62E71">
              <w:rPr>
                <w:rFonts w:asciiTheme="minorHAnsi" w:hAnsiTheme="minorHAnsi" w:cstheme="minorHAnsi"/>
                <w:szCs w:val="22"/>
              </w:rPr>
              <w:t>15.4% superannuation</w:t>
            </w:r>
            <w:r w:rsidR="007B1A45">
              <w:rPr>
                <w:rFonts w:asciiTheme="minorHAnsi" w:hAnsiTheme="minorHAnsi" w:cstheme="minorHAnsi"/>
                <w:szCs w:val="22"/>
              </w:rPr>
              <w:t xml:space="preserve"> for APS2 </w:t>
            </w:r>
          </w:p>
          <w:p w14:paraId="0E7D277D" w14:textId="52CBAD13" w:rsidR="007B1A45" w:rsidRPr="00C62E71" w:rsidRDefault="007B1A45" w:rsidP="00C62E71">
            <w:pPr>
              <w:rPr>
                <w:rFonts w:asciiTheme="minorHAnsi" w:hAnsiTheme="minorHAnsi" w:cstheme="minorHAnsi"/>
                <w:sz w:val="22"/>
                <w:szCs w:val="22"/>
              </w:rPr>
            </w:pPr>
            <w:r>
              <w:rPr>
                <w:rFonts w:asciiTheme="minorHAnsi" w:hAnsiTheme="minorHAnsi" w:cstheme="minorHAnsi"/>
                <w:szCs w:val="22"/>
              </w:rPr>
              <w:t xml:space="preserve">$75,022 - $8,775 per </w:t>
            </w:r>
            <w:r w:rsidRPr="00C62E71">
              <w:rPr>
                <w:rFonts w:asciiTheme="minorHAnsi" w:hAnsiTheme="minorHAnsi" w:cstheme="minorHAnsi"/>
                <w:sz w:val="22"/>
                <w:szCs w:val="22"/>
              </w:rPr>
              <w:t xml:space="preserve">annum plus </w:t>
            </w:r>
            <w:r w:rsidRPr="00C62E71">
              <w:rPr>
                <w:rFonts w:asciiTheme="minorHAnsi" w:hAnsiTheme="minorHAnsi" w:cstheme="minorHAnsi"/>
                <w:szCs w:val="22"/>
              </w:rPr>
              <w:t>15.4% superannuation</w:t>
            </w:r>
            <w:r>
              <w:rPr>
                <w:rFonts w:asciiTheme="minorHAnsi" w:hAnsiTheme="minorHAnsi" w:cstheme="minorHAnsi"/>
                <w:szCs w:val="22"/>
              </w:rPr>
              <w:t xml:space="preserve"> for</w:t>
            </w:r>
            <w:r>
              <w:rPr>
                <w:rFonts w:asciiTheme="minorHAnsi" w:hAnsiTheme="minorHAnsi" w:cstheme="minorHAnsi"/>
                <w:szCs w:val="22"/>
              </w:rPr>
              <w:t xml:space="preserve"> APS4 </w:t>
            </w:r>
          </w:p>
        </w:tc>
      </w:tr>
      <w:tr w:rsidR="00A67BC7" w:rsidRPr="00F12FA2" w14:paraId="1ADE4E5D" w14:textId="77777777" w:rsidTr="00144E2A">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8080" w:type="dxa"/>
            <w:shd w:val="clear" w:color="auto" w:fill="FFFFFF" w:themeFill="background1"/>
          </w:tcPr>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6BD9BAC0" w14:textId="5B627C01" w:rsidR="00B15040" w:rsidRPr="00C34DC8" w:rsidRDefault="00B15040" w:rsidP="00C34DC8">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ability to salary sacrifice $15,900 per FBT year for rent, mortgage or living expenses. This benefit reduces taxable income, increasing fortnightly take-home pay.</w:t>
            </w:r>
          </w:p>
        </w:tc>
      </w:tr>
      <w:tr w:rsidR="00A67BC7" w:rsidRPr="00F12FA2" w14:paraId="4775E34D" w14:textId="77777777" w:rsidTr="00144E2A">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Location</w:t>
            </w:r>
          </w:p>
        </w:tc>
        <w:tc>
          <w:tcPr>
            <w:tcW w:w="8080" w:type="dxa"/>
            <w:shd w:val="clear" w:color="auto" w:fill="FFFFFF" w:themeFill="background1"/>
          </w:tcPr>
          <w:p w14:paraId="5530AD51" w14:textId="737865F4" w:rsidR="00C62E71" w:rsidRPr="001447D8" w:rsidRDefault="007B1A45" w:rsidP="00D62B4B">
            <w:pPr>
              <w:rPr>
                <w:rFonts w:asciiTheme="minorHAnsi" w:hAnsiTheme="minorHAnsi" w:cstheme="minorHAnsi"/>
                <w:sz w:val="20"/>
                <w:szCs w:val="20"/>
              </w:rPr>
            </w:pPr>
            <w:r>
              <w:rPr>
                <w:rFonts w:asciiTheme="minorHAnsi" w:hAnsiTheme="minorHAnsi" w:cstheme="minorHAnsi"/>
                <w:sz w:val="22"/>
                <w:szCs w:val="22"/>
              </w:rPr>
              <w:t xml:space="preserve">Nhulunbuy, NT </w:t>
            </w:r>
          </w:p>
        </w:tc>
      </w:tr>
      <w:tr w:rsidR="00A67BC7" w:rsidRPr="00F12FA2" w14:paraId="52CA0E35" w14:textId="77777777" w:rsidTr="00144E2A">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8080" w:type="dxa"/>
            <w:shd w:val="clear" w:color="auto" w:fill="FFFFFF" w:themeFill="background1"/>
          </w:tcPr>
          <w:p w14:paraId="1521F53E" w14:textId="394F0D85" w:rsidR="00A67BC7" w:rsidRPr="00BB03D9" w:rsidRDefault="007B1A45" w:rsidP="00D62B4B">
            <w:pPr>
              <w:rPr>
                <w:rFonts w:asciiTheme="minorHAnsi" w:hAnsiTheme="minorHAnsi" w:cstheme="minorHAnsi"/>
                <w:sz w:val="22"/>
                <w:szCs w:val="22"/>
              </w:rPr>
            </w:pPr>
            <w:r>
              <w:rPr>
                <w:rFonts w:asciiTheme="minorHAnsi" w:eastAsia="Times New Roman" w:hAnsiTheme="minorHAnsi" w:cstheme="minorHAnsi"/>
                <w:sz w:val="22"/>
                <w:szCs w:val="22"/>
              </w:rPr>
              <w:t xml:space="preserve">Miles McLoughlin </w:t>
            </w:r>
          </w:p>
        </w:tc>
      </w:tr>
    </w:tbl>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07F4487"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w:t>
            </w:r>
            <w:r w:rsidRPr="00C34DC8">
              <w:rPr>
                <w:rFonts w:asciiTheme="minorHAnsi" w:hAnsiTheme="minorHAnsi" w:cstheme="minorHAnsi"/>
                <w:sz w:val="22"/>
                <w:szCs w:val="22"/>
              </w:rPr>
              <w:t>the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C34DC8">
              <w:rPr>
                <w:rFonts w:asciiTheme="minorHAnsi" w:hAnsiTheme="minorHAnsi" w:cstheme="minorHAnsi"/>
                <w:sz w:val="22"/>
                <w:szCs w:val="22"/>
              </w:rPr>
              <w:t>Hostel Manager or Assistant Hostel Manager to ensure a high level of service is</w:t>
            </w:r>
            <w:r w:rsidRPr="00EC6E29">
              <w:rPr>
                <w:rFonts w:asciiTheme="minorHAnsi" w:hAnsiTheme="minorHAnsi" w:cstheme="minorHAnsi"/>
                <w:sz w:val="22"/>
                <w:szCs w:val="22"/>
              </w:rPr>
              <w:t xml:space="preserve"> maintained.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78C54B72"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C34DC8" w:rsidRDefault="003F02D0" w:rsidP="00CC4D37">
            <w:pPr>
              <w:rPr>
                <w:rFonts w:asciiTheme="minorHAnsi" w:hAnsiTheme="minorHAnsi" w:cstheme="minorHAnsi"/>
                <w:b/>
                <w:bCs/>
                <w:sz w:val="22"/>
                <w:szCs w:val="22"/>
              </w:rPr>
            </w:pPr>
            <w:r w:rsidRPr="00C34DC8">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C34DC8" w:rsidRDefault="003F02D0" w:rsidP="002E6846">
            <w:pPr>
              <w:pStyle w:val="TableParagraph"/>
              <w:kinsoku w:val="0"/>
              <w:overflowPunct w:val="0"/>
              <w:spacing w:before="60" w:after="60"/>
              <w:rPr>
                <w:rFonts w:cstheme="minorHAnsi"/>
              </w:rPr>
            </w:pPr>
            <w:r w:rsidRPr="00C34DC8">
              <w:rPr>
                <w:rFonts w:cstheme="minorHAnsi"/>
                <w:spacing w:val="4"/>
                <w:lang w:val="en-AU"/>
              </w:rPr>
              <w:t>Undertake cleaning tasks on a daily basis. This includes:</w:t>
            </w:r>
          </w:p>
          <w:p w14:paraId="5644A045" w14:textId="77777777" w:rsidR="003F02D0" w:rsidRPr="00C34DC8" w:rsidRDefault="003F02D0" w:rsidP="002E6846">
            <w:pPr>
              <w:pStyle w:val="TableParagraph"/>
              <w:numPr>
                <w:ilvl w:val="0"/>
                <w:numId w:val="17"/>
              </w:numPr>
              <w:kinsoku w:val="0"/>
              <w:overflowPunct w:val="0"/>
              <w:spacing w:before="60"/>
              <w:ind w:left="176" w:hanging="176"/>
              <w:rPr>
                <w:rFonts w:cstheme="minorHAnsi"/>
                <w:spacing w:val="4"/>
              </w:rPr>
            </w:pPr>
            <w:r w:rsidRPr="00C34DC8">
              <w:rPr>
                <w:rFonts w:cstheme="minorHAnsi"/>
                <w:spacing w:val="4"/>
                <w:lang w:val="en-AU"/>
              </w:rPr>
              <w:t>Ensure the hostel is serviced and cleaned to a high standard</w:t>
            </w:r>
          </w:p>
          <w:p w14:paraId="7089DDCE" w14:textId="77777777" w:rsidR="003F02D0" w:rsidRPr="00C34DC8" w:rsidRDefault="003F02D0" w:rsidP="002E6846">
            <w:pPr>
              <w:pStyle w:val="TableParagraph"/>
              <w:numPr>
                <w:ilvl w:val="0"/>
                <w:numId w:val="17"/>
              </w:numPr>
              <w:kinsoku w:val="0"/>
              <w:overflowPunct w:val="0"/>
              <w:spacing w:before="60"/>
              <w:ind w:left="176" w:hanging="176"/>
              <w:rPr>
                <w:rFonts w:cstheme="minorHAnsi"/>
                <w:spacing w:val="4"/>
              </w:rPr>
            </w:pPr>
            <w:r w:rsidRPr="00C34DC8">
              <w:rPr>
                <w:rFonts w:cstheme="minorHAnsi"/>
                <w:spacing w:val="4"/>
                <w:lang w:val="en-AU"/>
              </w:rPr>
              <w:t>Ensure the adequate supply of cleaning products, linen and other relevant items are available and stored appropriately</w:t>
            </w:r>
          </w:p>
          <w:p w14:paraId="4402C265" w14:textId="21F2894C" w:rsidR="00E900B3" w:rsidRPr="00C34DC8" w:rsidRDefault="003F02D0" w:rsidP="002E6846">
            <w:pPr>
              <w:pStyle w:val="TableParagraph"/>
              <w:numPr>
                <w:ilvl w:val="0"/>
                <w:numId w:val="17"/>
              </w:numPr>
              <w:kinsoku w:val="0"/>
              <w:overflowPunct w:val="0"/>
              <w:spacing w:before="60"/>
              <w:ind w:left="176" w:hanging="176"/>
              <w:rPr>
                <w:rFonts w:cstheme="minorHAnsi"/>
                <w:spacing w:val="3"/>
              </w:rPr>
            </w:pPr>
            <w:r w:rsidRPr="00C34DC8">
              <w:rPr>
                <w:rFonts w:cstheme="minorHAnsi"/>
                <w:spacing w:val="4"/>
                <w:lang w:val="en-AU"/>
              </w:rPr>
              <w:t>Ensure all rooms are checked regularly for repair and maintenance requirements, and that appropriate notifications are reported to the Hostel Manager or Assistant Hostel Manager.</w:t>
            </w:r>
          </w:p>
        </w:tc>
      </w:tr>
      <w:tr w:rsidR="00BD4F07" w:rsidRPr="00F12FA2" w14:paraId="0BCD2388" w14:textId="77777777" w:rsidTr="00D779D3">
        <w:tc>
          <w:tcPr>
            <w:tcW w:w="1844" w:type="dxa"/>
            <w:shd w:val="clear" w:color="auto" w:fill="FFFFFF" w:themeFill="background1"/>
          </w:tcPr>
          <w:p w14:paraId="34F2DBDC" w14:textId="16C44316" w:rsidR="00BD4F07" w:rsidRPr="00C34DC8" w:rsidRDefault="00BD4F07" w:rsidP="00CC4D37">
            <w:pPr>
              <w:rPr>
                <w:rFonts w:asciiTheme="minorHAnsi" w:hAnsiTheme="minorHAnsi" w:cstheme="minorHAnsi"/>
                <w:b/>
                <w:bCs/>
                <w:sz w:val="22"/>
                <w:szCs w:val="22"/>
              </w:rPr>
            </w:pPr>
            <w:r>
              <w:rPr>
                <w:rFonts w:asciiTheme="minorHAnsi" w:hAnsiTheme="minorHAnsi" w:cstheme="minorHAnsi"/>
                <w:b/>
                <w:bCs/>
                <w:sz w:val="22"/>
                <w:szCs w:val="22"/>
              </w:rPr>
              <w:t xml:space="preserve">Assistant Hostel Manager </w:t>
            </w:r>
          </w:p>
        </w:tc>
        <w:tc>
          <w:tcPr>
            <w:tcW w:w="7654" w:type="dxa"/>
            <w:shd w:val="clear" w:color="auto" w:fill="FFFFFF" w:themeFill="background1"/>
          </w:tcPr>
          <w:p w14:paraId="4AE37234" w14:textId="77777777" w:rsidR="00BD4F07" w:rsidRPr="008B697A" w:rsidRDefault="00BD4F07" w:rsidP="00BD4F07">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 xml:space="preserve">Be accountable for hostel operations and make independent decisions based on AHL policies and guidelines. </w:t>
            </w:r>
          </w:p>
          <w:p w14:paraId="12A10EA8" w14:textId="77777777" w:rsidR="00BD4F07" w:rsidRPr="008B697A" w:rsidRDefault="00BD4F07" w:rsidP="00BD4F07">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Support hostel teams in achieving AHL’s goals by providing clear direction and guidance on work expectations and deliverables.</w:t>
            </w:r>
          </w:p>
          <w:p w14:paraId="47BC0DBC" w14:textId="77777777" w:rsidR="00BD4F07" w:rsidRPr="008B697A" w:rsidRDefault="00BD4F07" w:rsidP="00BD4F07">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Regularly conduct quality assurance checks of the hostel to ensure the hostel is meeting operational requirements and address areas of non-compliance.</w:t>
            </w:r>
          </w:p>
          <w:p w14:paraId="1467C2CF" w14:textId="77777777" w:rsidR="00BD4F07" w:rsidRPr="008B697A"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Make effective use of individual and team capabilities and delegate according to daily priorities.</w:t>
            </w:r>
          </w:p>
          <w:p w14:paraId="6BA94D0C" w14:textId="77777777" w:rsidR="00BD4F07" w:rsidRPr="008B697A"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Interpret hostel operational documents for the team to ensure all team members are aware of policies and adhere to these.</w:t>
            </w:r>
          </w:p>
          <w:p w14:paraId="599C5679" w14:textId="77777777" w:rsidR="00BD4F07"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Hold regular team meetings to share information, hear the views of the team and look for continual improvement in hostel operations.</w:t>
            </w:r>
          </w:p>
          <w:p w14:paraId="3312D331" w14:textId="77777777" w:rsidR="00BD4F07" w:rsidRDefault="00BD4F07" w:rsidP="00BD4F07">
            <w:pPr>
              <w:numPr>
                <w:ilvl w:val="0"/>
                <w:numId w:val="1"/>
              </w:numPr>
              <w:spacing w:before="0" w:after="0" w:line="240" w:lineRule="auto"/>
              <w:rPr>
                <w:rFonts w:asciiTheme="minorHAnsi" w:hAnsiTheme="minorHAnsi" w:cstheme="minorHAnsi"/>
                <w:sz w:val="22"/>
                <w:szCs w:val="22"/>
              </w:rPr>
            </w:pPr>
            <w:r w:rsidRPr="00BD4F07">
              <w:rPr>
                <w:rFonts w:asciiTheme="minorHAnsi" w:hAnsiTheme="minorHAnsi" w:cstheme="minorHAnsi"/>
                <w:sz w:val="22"/>
                <w:szCs w:val="22"/>
              </w:rPr>
              <w:t>Regularly report to the Operations Management Team and National Office.</w:t>
            </w:r>
          </w:p>
          <w:p w14:paraId="743CD3D7" w14:textId="77777777" w:rsidR="00BD4F07" w:rsidRPr="008B697A"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Provide management, support and leadership to all hostel staff.</w:t>
            </w:r>
          </w:p>
          <w:p w14:paraId="5C97E587" w14:textId="77777777" w:rsidR="00BD4F07" w:rsidRPr="008B697A"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staff undertake mandatory training and facilitate the participation of staff training in line with role requirements.</w:t>
            </w:r>
          </w:p>
          <w:p w14:paraId="4A4D40C9" w14:textId="77777777" w:rsidR="00BD4F07" w:rsidRPr="008B697A"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Facilitate the participation of staff in staff forums, including the monthly </w:t>
            </w:r>
            <w:proofErr w:type="spellStart"/>
            <w:r w:rsidRPr="008B697A">
              <w:rPr>
                <w:rFonts w:asciiTheme="minorHAnsi" w:hAnsiTheme="minorHAnsi" w:cstheme="minorHAnsi"/>
                <w:sz w:val="22"/>
                <w:szCs w:val="22"/>
              </w:rPr>
              <w:t>standup</w:t>
            </w:r>
            <w:proofErr w:type="spellEnd"/>
            <w:r w:rsidRPr="008B697A">
              <w:rPr>
                <w:rFonts w:asciiTheme="minorHAnsi" w:hAnsiTheme="minorHAnsi" w:cstheme="minorHAnsi"/>
                <w:sz w:val="22"/>
                <w:szCs w:val="22"/>
              </w:rPr>
              <w:t xml:space="preserve"> meetings and support roster flexibility as required.</w:t>
            </w:r>
          </w:p>
          <w:p w14:paraId="10BB4992" w14:textId="77777777" w:rsidR="00BD4F07" w:rsidRPr="008B697A"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all staff have current qualifications for their roles, for example First Aid, Food Safety, WHS, Child Protection training, Working with Vulnerable People.</w:t>
            </w:r>
          </w:p>
          <w:p w14:paraId="7C0224C0" w14:textId="77777777" w:rsidR="00BD4F07" w:rsidRPr="008B697A"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Support recruitment processes in line with APS Recruitment policies.</w:t>
            </w:r>
          </w:p>
          <w:p w14:paraId="63E964CE" w14:textId="2FD1CDCA" w:rsidR="00BD4F07" w:rsidRPr="00BD4F07" w:rsidRDefault="00BD4F07" w:rsidP="00BD4F07">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Ensure all staff annual performance agreements are completed on time including agreeing on clear performance standards, providing regular feedback to staff and providing development and training where needed.  </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C34DC8" w:rsidRDefault="003F02D0" w:rsidP="003F02D0">
            <w:pPr>
              <w:rPr>
                <w:rFonts w:asciiTheme="minorHAnsi" w:hAnsiTheme="minorHAnsi" w:cstheme="minorHAnsi"/>
                <w:sz w:val="17"/>
                <w:szCs w:val="17"/>
              </w:rPr>
            </w:pPr>
            <w:r w:rsidRPr="00C34DC8">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676"/>
        <w:gridCol w:w="6822"/>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BD4F07">
        <w:tc>
          <w:tcPr>
            <w:tcW w:w="2676"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822"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BD4F07">
        <w:tc>
          <w:tcPr>
            <w:tcW w:w="2676"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822"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BD4F07">
        <w:tc>
          <w:tcPr>
            <w:tcW w:w="2676"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822"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BD4F07">
        <w:tc>
          <w:tcPr>
            <w:tcW w:w="2676"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822"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BD4F07">
        <w:tc>
          <w:tcPr>
            <w:tcW w:w="2676"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822"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BD4F07">
        <w:tc>
          <w:tcPr>
            <w:tcW w:w="2676"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822"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96AD25B"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7pm to 7am.</w:t>
            </w:r>
          </w:p>
        </w:tc>
      </w:tr>
      <w:tr w:rsidR="00787309" w:rsidRPr="00F12FA2" w14:paraId="0AEA00EA" w14:textId="77777777" w:rsidTr="00BD4F07">
        <w:tc>
          <w:tcPr>
            <w:tcW w:w="2676"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43EC4003"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6822"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BD4F07">
        <w:tc>
          <w:tcPr>
            <w:tcW w:w="2676"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822" w:type="dxa"/>
            <w:shd w:val="clear" w:color="auto" w:fill="FFFFFF" w:themeFill="background1"/>
          </w:tcPr>
          <w:p w14:paraId="660F3D6F" w14:textId="3FDB6586" w:rsidR="00BD4F07"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BD4F07" w:rsidRPr="00F12FA2" w14:paraId="5C761612" w14:textId="77777777" w:rsidTr="00BD4F07">
        <w:tc>
          <w:tcPr>
            <w:tcW w:w="2676" w:type="dxa"/>
            <w:shd w:val="clear" w:color="auto" w:fill="FFFFFF" w:themeFill="background1"/>
          </w:tcPr>
          <w:p w14:paraId="797C9DE7" w14:textId="77777777" w:rsidR="00BD4F07" w:rsidRDefault="00BD4F07" w:rsidP="00BE1747">
            <w:pPr>
              <w:rPr>
                <w:rFonts w:asciiTheme="minorHAnsi" w:hAnsiTheme="minorHAnsi" w:cstheme="minorHAnsi"/>
                <w:b/>
                <w:bCs/>
                <w:sz w:val="22"/>
                <w:szCs w:val="22"/>
              </w:rPr>
            </w:pPr>
            <w:r>
              <w:rPr>
                <w:rFonts w:asciiTheme="minorHAnsi" w:hAnsiTheme="minorHAnsi" w:cstheme="minorHAnsi"/>
                <w:b/>
                <w:bCs/>
                <w:sz w:val="22"/>
                <w:szCs w:val="22"/>
              </w:rPr>
              <w:lastRenderedPageBreak/>
              <w:t>9</w:t>
            </w:r>
          </w:p>
          <w:p w14:paraId="71BC72C9" w14:textId="7538829A" w:rsidR="00BD4F07" w:rsidRPr="00236795" w:rsidRDefault="00BD4F07" w:rsidP="00BE1747">
            <w:pPr>
              <w:rPr>
                <w:rFonts w:asciiTheme="minorHAnsi" w:hAnsiTheme="minorHAnsi" w:cstheme="minorHAnsi"/>
                <w:b/>
                <w:bCs/>
                <w:sz w:val="22"/>
                <w:szCs w:val="22"/>
              </w:rPr>
            </w:pPr>
            <w:r>
              <w:rPr>
                <w:rFonts w:asciiTheme="minorHAnsi" w:hAnsiTheme="minorHAnsi" w:cstheme="minorHAnsi"/>
                <w:b/>
                <w:bCs/>
                <w:sz w:val="22"/>
                <w:szCs w:val="22"/>
              </w:rPr>
              <w:t>Assistant Hostel Manager</w:t>
            </w:r>
          </w:p>
        </w:tc>
        <w:tc>
          <w:tcPr>
            <w:tcW w:w="6822" w:type="dxa"/>
            <w:shd w:val="clear" w:color="auto" w:fill="FFFFFF" w:themeFill="background1"/>
          </w:tcPr>
          <w:p w14:paraId="6EB93381" w14:textId="77777777" w:rsidR="00BD4F07" w:rsidRPr="00BD4F07" w:rsidRDefault="00BD4F07" w:rsidP="00BD4F07">
            <w:pPr>
              <w:pStyle w:val="ListParagraph"/>
              <w:numPr>
                <w:ilvl w:val="0"/>
                <w:numId w:val="28"/>
              </w:numPr>
              <w:rPr>
                <w:rFonts w:asciiTheme="minorHAnsi" w:hAnsiTheme="minorHAnsi" w:cstheme="minorHAnsi"/>
                <w:szCs w:val="22"/>
              </w:rPr>
            </w:pPr>
            <w:r w:rsidRPr="00BD4F07">
              <w:rPr>
                <w:rFonts w:asciiTheme="minorHAnsi" w:hAnsiTheme="minorHAnsi" w:cstheme="minorHAnsi"/>
                <w:szCs w:val="22"/>
              </w:rPr>
              <w:t>Proven ability to manage a high performing team including supporting individual development of team members and supporting effective performance.</w:t>
            </w:r>
          </w:p>
          <w:p w14:paraId="5FB9065D" w14:textId="77777777" w:rsidR="00BD4F07" w:rsidRPr="00BD4F07" w:rsidRDefault="00BD4F07" w:rsidP="00BD4F07">
            <w:pPr>
              <w:pStyle w:val="ListParagraph"/>
              <w:numPr>
                <w:ilvl w:val="0"/>
                <w:numId w:val="28"/>
              </w:numPr>
              <w:rPr>
                <w:rFonts w:asciiTheme="minorHAnsi" w:hAnsiTheme="minorHAnsi" w:cstheme="minorHAnsi"/>
                <w:szCs w:val="22"/>
              </w:rPr>
            </w:pPr>
            <w:r w:rsidRPr="00BD4F07">
              <w:rPr>
                <w:rFonts w:asciiTheme="minorHAnsi" w:hAnsiTheme="minorHAnsi" w:cstheme="minorHAnsi"/>
                <w:szCs w:val="22"/>
              </w:rPr>
              <w:t>Experience in providing accommodation and meal services and an understanding of the policies and procedures needed to support effective delivery of these services.</w:t>
            </w:r>
          </w:p>
          <w:p w14:paraId="629B8EDB" w14:textId="77777777" w:rsidR="00BD4F07" w:rsidRPr="00BD4F07" w:rsidRDefault="00BD4F07" w:rsidP="00BD4F07">
            <w:pPr>
              <w:pStyle w:val="ListParagraph"/>
              <w:numPr>
                <w:ilvl w:val="0"/>
                <w:numId w:val="28"/>
              </w:numPr>
              <w:rPr>
                <w:rFonts w:asciiTheme="minorHAnsi" w:hAnsiTheme="minorHAnsi" w:cstheme="minorHAnsi"/>
                <w:szCs w:val="22"/>
              </w:rPr>
            </w:pPr>
            <w:r w:rsidRPr="00BD4F07">
              <w:rPr>
                <w:rFonts w:asciiTheme="minorHAnsi" w:hAnsiTheme="minorHAnsi" w:cstheme="minorHAnsi"/>
                <w:szCs w:val="22"/>
              </w:rPr>
              <w:t>Ability to prepare reports and escalate issues including in regard to WHS, Child Protection, facilities management and resident behaviour.</w:t>
            </w:r>
          </w:p>
          <w:p w14:paraId="7EBDBCCC" w14:textId="77777777" w:rsidR="00BD4F07" w:rsidRPr="00BD4F07" w:rsidRDefault="00BD4F07" w:rsidP="00BD4F07">
            <w:pPr>
              <w:pStyle w:val="ListParagraph"/>
              <w:numPr>
                <w:ilvl w:val="0"/>
                <w:numId w:val="28"/>
              </w:numPr>
              <w:rPr>
                <w:rFonts w:asciiTheme="minorHAnsi" w:hAnsiTheme="minorHAnsi" w:cstheme="minorHAnsi"/>
                <w:szCs w:val="22"/>
              </w:rPr>
            </w:pPr>
            <w:r w:rsidRPr="00BD4F07">
              <w:rPr>
                <w:rFonts w:asciiTheme="minorHAnsi" w:hAnsiTheme="minorHAnsi" w:cstheme="minorHAnsi"/>
                <w:szCs w:val="22"/>
              </w:rPr>
              <w:t>Ability to effectively manage budgets including the ability to drive tariff income and manage cost effective food services and facility management practices.</w:t>
            </w:r>
          </w:p>
          <w:p w14:paraId="658C8FD0" w14:textId="7C0CA243" w:rsidR="00BD4F07" w:rsidRPr="00BD4F07" w:rsidRDefault="00BD4F07" w:rsidP="00BD4F07">
            <w:pPr>
              <w:pStyle w:val="ListParagraph"/>
              <w:numPr>
                <w:ilvl w:val="0"/>
                <w:numId w:val="28"/>
              </w:numPr>
              <w:rPr>
                <w:rFonts w:asciiTheme="minorHAnsi" w:hAnsiTheme="minorHAnsi" w:cstheme="minorHAnsi"/>
                <w:szCs w:val="22"/>
              </w:rPr>
            </w:pPr>
            <w:r w:rsidRPr="00BD4F07">
              <w:rPr>
                <w:rFonts w:asciiTheme="minorHAnsi" w:hAnsiTheme="minorHAnsi" w:cstheme="minorHAnsi"/>
                <w:szCs w:val="22"/>
              </w:rPr>
              <w:t>Excellent stakeholder engagement skills that will support services for First Nations people.</w:t>
            </w:r>
          </w:p>
        </w:tc>
      </w:tr>
      <w:tr w:rsidR="00787309" w:rsidRPr="00F12FA2" w14:paraId="733DF405" w14:textId="77777777" w:rsidTr="00BD4F07">
        <w:tc>
          <w:tcPr>
            <w:tcW w:w="2676"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Essential Qualifications and Training</w:t>
            </w:r>
          </w:p>
        </w:tc>
        <w:tc>
          <w:tcPr>
            <w:tcW w:w="6822"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6719E2FE" w:rsidR="00787309" w:rsidRPr="00EC6E29" w:rsidRDefault="00787309" w:rsidP="00BE1747">
            <w:pPr>
              <w:pStyle w:val="NoSpacing"/>
              <w:spacing w:before="60" w:after="60"/>
              <w:rPr>
                <w:rFonts w:cstheme="minorHAnsi"/>
                <w:sz w:val="22"/>
                <w:szCs w:val="22"/>
              </w:rPr>
            </w:pPr>
            <w:r w:rsidRPr="00EC6E29">
              <w:rPr>
                <w:rFonts w:cstheme="minorHAnsi"/>
                <w:b/>
                <w:sz w:val="22"/>
                <w:szCs w:val="22"/>
              </w:rPr>
              <w:t>Cook</w:t>
            </w:r>
            <w:r w:rsidR="00C62E71">
              <w:rPr>
                <w:rFonts w:cstheme="minorHAnsi"/>
                <w:b/>
                <w:sz w:val="22"/>
                <w:szCs w:val="22"/>
              </w:rPr>
              <w:t xml:space="preserve">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3E58574" w14:textId="77777777" w:rsidR="0078730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w:t>
            </w:r>
            <w:proofErr w:type="spellStart"/>
            <w:r w:rsidRPr="00EC6E29">
              <w:rPr>
                <w:rFonts w:cstheme="minorHAnsi"/>
                <w:sz w:val="22"/>
                <w:szCs w:val="22"/>
              </w:rPr>
              <w:t>Jaysol</w:t>
            </w:r>
            <w:proofErr w:type="spellEnd"/>
            <w:r w:rsidRPr="00EC6E29">
              <w:rPr>
                <w:rFonts w:cstheme="minorHAnsi"/>
                <w:sz w:val="22"/>
                <w:szCs w:val="22"/>
              </w:rPr>
              <w:t>) (or ability to complete within the first six months of employment)</w:t>
            </w:r>
            <w:r w:rsidR="00045F26" w:rsidRPr="00EC6E29">
              <w:rPr>
                <w:rFonts w:cstheme="minorHAnsi"/>
                <w:sz w:val="22"/>
                <w:szCs w:val="22"/>
              </w:rPr>
              <w:t>.</w:t>
            </w:r>
          </w:p>
          <w:p w14:paraId="14AAB066" w14:textId="71B216D3" w:rsidR="00BD4F07" w:rsidRPr="00EC6E29" w:rsidRDefault="00BD4F07" w:rsidP="00BE1747">
            <w:pPr>
              <w:pStyle w:val="NoSpacing"/>
              <w:spacing w:before="60" w:after="60"/>
              <w:rPr>
                <w:rFonts w:cstheme="minorHAnsi"/>
                <w:sz w:val="22"/>
                <w:szCs w:val="22"/>
              </w:rPr>
            </w:pPr>
            <w:r w:rsidRPr="00BD4F07">
              <w:rPr>
                <w:rFonts w:cstheme="minorHAnsi"/>
                <w:b/>
                <w:bCs/>
                <w:sz w:val="22"/>
                <w:szCs w:val="22"/>
              </w:rPr>
              <w:t>Assistant Hostel Manager</w:t>
            </w:r>
            <w:r>
              <w:rPr>
                <w:rFonts w:cstheme="minorHAnsi"/>
                <w:sz w:val="22"/>
                <w:szCs w:val="22"/>
              </w:rPr>
              <w:t xml:space="preserve"> - </w:t>
            </w:r>
            <w:r w:rsidRPr="00BD4F07">
              <w:rPr>
                <w:rFonts w:cstheme="minorHAnsi"/>
                <w:sz w:val="22"/>
                <w:szCs w:val="22"/>
              </w:rPr>
              <w:t>Experience in a management position or background in leading hospitality and accommodation teams</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8" w:history="1">
        <w:r w:rsidRPr="00F12FA2">
          <w:rPr>
            <w:rStyle w:val="Hyperlink"/>
            <w:rFonts w:asciiTheme="minorHAnsi" w:eastAsia="SimSun" w:hAnsiTheme="minorHAnsi" w:cstheme="minorHAnsi"/>
            <w:szCs w:val="22"/>
            <w:lang w:eastAsia="zh-CN"/>
          </w:rPr>
          <w:t xml:space="preserve"> </w:t>
        </w:r>
        <w:hyperlink r:id="rId9"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0"/>
      <w:headerReference w:type="first" r:id="rId11"/>
      <w:footerReference w:type="first" r:id="rId12"/>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93"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B97766"/>
    <w:multiLevelType w:val="hybridMultilevel"/>
    <w:tmpl w:val="9F66B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4"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5"/>
  </w:num>
  <w:num w:numId="3">
    <w:abstractNumId w:val="5"/>
  </w:num>
  <w:num w:numId="4">
    <w:abstractNumId w:val="12"/>
  </w:num>
  <w:num w:numId="5">
    <w:abstractNumId w:val="12"/>
  </w:num>
  <w:num w:numId="6">
    <w:abstractNumId w:val="0"/>
  </w:num>
  <w:num w:numId="7">
    <w:abstractNumId w:val="4"/>
  </w:num>
  <w:num w:numId="8">
    <w:abstractNumId w:val="19"/>
  </w:num>
  <w:num w:numId="9">
    <w:abstractNumId w:val="13"/>
  </w:num>
  <w:num w:numId="10">
    <w:abstractNumId w:val="21"/>
  </w:num>
  <w:num w:numId="11">
    <w:abstractNumId w:val="6"/>
  </w:num>
  <w:num w:numId="12">
    <w:abstractNumId w:val="10"/>
  </w:num>
  <w:num w:numId="13">
    <w:abstractNumId w:val="26"/>
  </w:num>
  <w:num w:numId="14">
    <w:abstractNumId w:val="14"/>
  </w:num>
  <w:num w:numId="15">
    <w:abstractNumId w:val="11"/>
  </w:num>
  <w:num w:numId="16">
    <w:abstractNumId w:val="16"/>
  </w:num>
  <w:num w:numId="17">
    <w:abstractNumId w:val="22"/>
  </w:num>
  <w:num w:numId="18">
    <w:abstractNumId w:val="1"/>
  </w:num>
  <w:num w:numId="19">
    <w:abstractNumId w:val="8"/>
  </w:num>
  <w:num w:numId="20">
    <w:abstractNumId w:val="20"/>
  </w:num>
  <w:num w:numId="21">
    <w:abstractNumId w:val="25"/>
  </w:num>
  <w:num w:numId="22">
    <w:abstractNumId w:val="17"/>
  </w:num>
  <w:num w:numId="23">
    <w:abstractNumId w:val="18"/>
  </w:num>
  <w:num w:numId="24">
    <w:abstractNumId w:val="24"/>
  </w:num>
  <w:num w:numId="25">
    <w:abstractNumId w:val="9"/>
  </w:num>
  <w:num w:numId="26">
    <w:abstractNumId w:val="23"/>
  </w:num>
  <w:num w:numId="27">
    <w:abstractNumId w:val="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447D8"/>
    <w:rsid w:val="00144E2A"/>
    <w:rsid w:val="00150A55"/>
    <w:rsid w:val="00152CC8"/>
    <w:rsid w:val="001636FE"/>
    <w:rsid w:val="001667DD"/>
    <w:rsid w:val="00194811"/>
    <w:rsid w:val="001A4730"/>
    <w:rsid w:val="001A5CE8"/>
    <w:rsid w:val="001B11B8"/>
    <w:rsid w:val="001B3003"/>
    <w:rsid w:val="001B36A4"/>
    <w:rsid w:val="001B475C"/>
    <w:rsid w:val="001B54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19F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1A45"/>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4615C"/>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03D9"/>
    <w:rsid w:val="00BB2FDE"/>
    <w:rsid w:val="00BB3511"/>
    <w:rsid w:val="00BB6BDE"/>
    <w:rsid w:val="00BB6C09"/>
    <w:rsid w:val="00BC3B23"/>
    <w:rsid w:val="00BC3EEB"/>
    <w:rsid w:val="00BD4F07"/>
    <w:rsid w:val="00BD6542"/>
    <w:rsid w:val="00BE1747"/>
    <w:rsid w:val="00BE1E79"/>
    <w:rsid w:val="00BE6E74"/>
    <w:rsid w:val="00C01591"/>
    <w:rsid w:val="00C03443"/>
    <w:rsid w:val="00C04D48"/>
    <w:rsid w:val="00C06CE3"/>
    <w:rsid w:val="00C20788"/>
    <w:rsid w:val="00C26E7D"/>
    <w:rsid w:val="00C27522"/>
    <w:rsid w:val="00C30075"/>
    <w:rsid w:val="00C31CA8"/>
    <w:rsid w:val="00C34DC8"/>
    <w:rsid w:val="00C3752F"/>
    <w:rsid w:val="00C42822"/>
    <w:rsid w:val="00C4371C"/>
    <w:rsid w:val="00C532EA"/>
    <w:rsid w:val="00C536DA"/>
    <w:rsid w:val="00C621EE"/>
    <w:rsid w:val="00C62E71"/>
    <w:rsid w:val="00C6336D"/>
    <w:rsid w:val="00C646AA"/>
    <w:rsid w:val="00C6789B"/>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4BFE"/>
    <w:rsid w:val="00F359EE"/>
    <w:rsid w:val="00F36E57"/>
    <w:rsid w:val="00F43899"/>
    <w:rsid w:val="00F4415E"/>
    <w:rsid w:val="00F61C67"/>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c.gov.au/recruitability-scheme-guide-applica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5</TotalTime>
  <Pages>6</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Alexandra Harrington</cp:lastModifiedBy>
  <cp:revision>3</cp:revision>
  <cp:lastPrinted>2023-05-18T03:22:00Z</cp:lastPrinted>
  <dcterms:created xsi:type="dcterms:W3CDTF">2025-05-14T00:57:00Z</dcterms:created>
  <dcterms:modified xsi:type="dcterms:W3CDTF">2025-05-14T01:03:00Z</dcterms:modified>
</cp:coreProperties>
</file>