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6477ADA3" w:rsidR="00A67BC7" w:rsidRPr="006532C6" w:rsidRDefault="00374747" w:rsidP="00374747">
      <w:pPr>
        <w:spacing w:before="0"/>
        <w:jc w:val="center"/>
        <w:rPr>
          <w:rFonts w:asciiTheme="minorHAnsi" w:hAnsiTheme="minorHAnsi" w:cstheme="minorHAnsi"/>
          <w:b/>
          <w:bCs/>
          <w:color w:val="253942" w:themeColor="text2"/>
          <w:sz w:val="40"/>
          <w:szCs w:val="40"/>
        </w:rPr>
      </w:pPr>
      <w:r w:rsidRPr="006532C6">
        <w:rPr>
          <w:rFonts w:asciiTheme="minorHAnsi" w:hAnsiTheme="minorHAnsi" w:cstheme="minorHAnsi"/>
          <w:b/>
          <w:bCs/>
          <w:color w:val="253942" w:themeColor="text2"/>
          <w:sz w:val="40"/>
          <w:szCs w:val="40"/>
        </w:rPr>
        <w:t xml:space="preserve">Vacancy Information </w:t>
      </w:r>
    </w:p>
    <w:bookmarkStart w:id="0" w:name="_Hlk136438147"/>
    <w:bookmarkStart w:id="1" w:name="_Hlk152917617"/>
    <w:p w14:paraId="46D58724" w14:textId="77777777" w:rsidR="00B93F9E" w:rsidRPr="008B697A" w:rsidRDefault="00B93F9E" w:rsidP="006532C6">
      <w:pPr>
        <w:spacing w:line="276" w:lineRule="auto"/>
        <w:ind w:left="-426" w:right="-613"/>
        <w:rPr>
          <w:rFonts w:asciiTheme="minorHAnsi" w:hAnsiTheme="minorHAnsi" w:cstheme="minorHAnsi"/>
          <w:bCs/>
          <w:sz w:val="22"/>
          <w:szCs w:val="22"/>
        </w:rPr>
      </w:pPr>
      <w:r w:rsidRPr="008B697A">
        <w:rPr>
          <w:rFonts w:asciiTheme="minorHAnsi" w:hAnsiTheme="minorHAnsi" w:cstheme="minorHAnsi"/>
          <w:b/>
          <w:noProof/>
          <w:color w:val="253942" w:themeColor="text2"/>
          <w:sz w:val="22"/>
          <w:szCs w:val="22"/>
        </w:rPr>
        <mc:AlternateContent>
          <mc:Choice Requires="wpg">
            <w:drawing>
              <wp:anchor distT="0" distB="0" distL="114300" distR="114300" simplePos="0" relativeHeight="251659264" behindDoc="0" locked="0" layoutInCell="1" allowOverlap="1" wp14:anchorId="58624801" wp14:editId="4D71353D">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C9715"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8B697A">
        <w:rPr>
          <w:rFonts w:asciiTheme="minorHAnsi" w:hAnsiTheme="minorHAnsi" w:cstheme="minorHAnsi"/>
          <w:b/>
          <w:color w:val="253942" w:themeColor="text2"/>
          <w:sz w:val="22"/>
          <w:szCs w:val="22"/>
        </w:rPr>
        <w:t>Our purpose</w:t>
      </w:r>
      <w:r w:rsidRPr="008B697A">
        <w:rPr>
          <w:rFonts w:asciiTheme="minorHAnsi" w:hAnsiTheme="minorHAnsi" w:cstheme="minorHAnsi"/>
          <w:bCs/>
          <w:color w:val="253942" w:themeColor="text2"/>
          <w:sz w:val="22"/>
          <w:szCs w:val="22"/>
        </w:rPr>
        <w:t xml:space="preserve"> </w:t>
      </w:r>
      <w:r w:rsidRPr="008B697A">
        <w:rPr>
          <w:rFonts w:asciiTheme="minorHAnsi" w:hAnsiTheme="minorHAnsi" w:cstheme="minorHAnsi"/>
          <w:bCs/>
          <w:sz w:val="22"/>
          <w:szCs w:val="22"/>
        </w:rPr>
        <w:t>is to provide safe, culturally appropriate and affordable accommodation for First Nations people</w:t>
      </w:r>
      <w:r w:rsidRPr="008B697A" w:rsidDel="00FB6F35">
        <w:rPr>
          <w:rFonts w:asciiTheme="minorHAnsi" w:hAnsiTheme="minorHAnsi" w:cstheme="minorHAnsi"/>
          <w:bCs/>
          <w:sz w:val="22"/>
          <w:szCs w:val="22"/>
        </w:rPr>
        <w:t xml:space="preserve"> </w:t>
      </w:r>
      <w:r w:rsidRPr="008B697A">
        <w:rPr>
          <w:rFonts w:asciiTheme="minorHAnsi" w:hAnsiTheme="minorHAnsi" w:cstheme="minorHAnsi"/>
          <w:bCs/>
          <w:sz w:val="22"/>
          <w:szCs w:val="22"/>
        </w:rPr>
        <w:t xml:space="preserve">who need to be away from home to access services and economic opportunities. </w:t>
      </w:r>
    </w:p>
    <w:p w14:paraId="08AE395D" w14:textId="77777777" w:rsidR="00B93F9E" w:rsidRPr="008B697A" w:rsidRDefault="00B93F9E" w:rsidP="006532C6">
      <w:pPr>
        <w:spacing w:line="276" w:lineRule="auto"/>
        <w:ind w:left="-426" w:right="-613"/>
        <w:rPr>
          <w:rFonts w:asciiTheme="minorHAnsi" w:hAnsiTheme="minorHAnsi" w:cstheme="minorHAnsi"/>
          <w:bCs/>
          <w:sz w:val="22"/>
          <w:szCs w:val="22"/>
        </w:rPr>
      </w:pPr>
      <w:r w:rsidRPr="00B47557">
        <w:rPr>
          <w:rFonts w:asciiTheme="minorHAnsi" w:hAnsiTheme="minorHAnsi" w:cstheme="minorHAnsi"/>
          <w:b/>
          <w:sz w:val="22"/>
          <w:szCs w:val="22"/>
        </w:rPr>
        <w:t>Across its network</w:t>
      </w:r>
      <w:r w:rsidRPr="008B697A">
        <w:rPr>
          <w:rFonts w:asciiTheme="minorHAnsi" w:hAnsiTheme="minorHAnsi" w:cstheme="minorHAnsi"/>
          <w:bCs/>
          <w:sz w:val="22"/>
          <w:szCs w:val="22"/>
        </w:rPr>
        <w:t xml:space="preserve"> of hostels, dedicated Aboriginal Hostels Limited (AHL) staff provide accommodation and meals for residents in a supportive environment, assisted by local First Nations service providers and referral agencies.</w:t>
      </w:r>
    </w:p>
    <w:bookmarkEnd w:id="0"/>
    <w:p w14:paraId="1EDB4AA0" w14:textId="77777777" w:rsidR="00B93F9E" w:rsidRPr="008B697A" w:rsidRDefault="00B93F9E" w:rsidP="006532C6">
      <w:pPr>
        <w:spacing w:line="276" w:lineRule="auto"/>
        <w:ind w:left="-426" w:right="-613"/>
        <w:rPr>
          <w:rFonts w:asciiTheme="minorHAnsi" w:hAnsiTheme="minorHAnsi" w:cstheme="minorHAnsi"/>
          <w:bCs/>
          <w:sz w:val="22"/>
          <w:szCs w:val="22"/>
        </w:rPr>
      </w:pPr>
      <w:r w:rsidRPr="00B47557">
        <w:rPr>
          <w:rFonts w:asciiTheme="minorHAnsi" w:eastAsia="Calibri" w:hAnsiTheme="minorHAnsi" w:cstheme="minorHAnsi"/>
          <w:b/>
          <w:bCs/>
          <w:noProof/>
          <w:sz w:val="22"/>
          <w:szCs w:val="22"/>
        </w:rPr>
        <w:t>AHL also supports</w:t>
      </w:r>
      <w:r w:rsidRPr="008B697A">
        <w:rPr>
          <w:rFonts w:asciiTheme="minorHAnsi" w:eastAsia="Calibri" w:hAnsiTheme="minorHAnsi" w:cstheme="minorHAnsi"/>
          <w:noProof/>
          <w:sz w:val="22"/>
          <w:szCs w:val="22"/>
        </w:rPr>
        <w:t xml:space="preserve"> the Australian Government’s efforts to improve economic outcomes for First Nations people. By purchasing goods and services from First Nations businesses at every opportunity, we help support a more inclusive economy. </w:t>
      </w:r>
      <w:r w:rsidRPr="008B697A">
        <w:rPr>
          <w:rFonts w:asciiTheme="minorHAnsi" w:hAnsiTheme="minorHAnsi" w:cstheme="minorHAnsi"/>
          <w:bCs/>
          <w:sz w:val="22"/>
          <w:szCs w:val="22"/>
        </w:rPr>
        <w:t>We are proud to be one of the largest employers of First Nations people in the Australian Public Service, First Nations employees make up approximately 50% of our workforce.</w:t>
      </w:r>
    </w:p>
    <w:p w14:paraId="04D77B71" w14:textId="65E885B0" w:rsidR="008B697A" w:rsidRPr="008B697A" w:rsidRDefault="00B47557" w:rsidP="006532C6">
      <w:pPr>
        <w:spacing w:line="276" w:lineRule="auto"/>
        <w:ind w:left="-426" w:right="-613"/>
        <w:rPr>
          <w:rFonts w:asciiTheme="minorHAnsi" w:eastAsia="Calibri" w:hAnsiTheme="minorHAnsi" w:cstheme="minorHAnsi"/>
          <w:noProof/>
          <w:sz w:val="22"/>
          <w:szCs w:val="22"/>
        </w:rPr>
      </w:pPr>
      <w:r w:rsidRPr="00B47557">
        <w:rPr>
          <w:rFonts w:asciiTheme="minorHAnsi" w:hAnsiTheme="minorHAnsi" w:cstheme="minorHAnsi"/>
          <w:b/>
          <w:bCs/>
          <w:sz w:val="22"/>
          <w:szCs w:val="22"/>
        </w:rPr>
        <w:t>AHL is seeking an</w:t>
      </w:r>
      <w:r w:rsidRPr="00B47557">
        <w:rPr>
          <w:rFonts w:asciiTheme="minorHAnsi" w:hAnsiTheme="minorHAnsi" w:cstheme="minorHAnsi"/>
          <w:sz w:val="22"/>
          <w:szCs w:val="22"/>
        </w:rPr>
        <w:t xml:space="preserve"> experienced administrator who is passionate about delivering excellent customer service and positive outcomes for First Nations Australians</w:t>
      </w:r>
      <w:r w:rsidR="003D5768" w:rsidRPr="008B697A">
        <w:rPr>
          <w:rFonts w:asciiTheme="minorHAnsi" w:eastAsia="Calibri" w:hAnsiTheme="minorHAnsi" w:cstheme="minorHAnsi"/>
          <w:b/>
          <w:bCs/>
          <w:noProof/>
          <w:color w:val="253942" w:themeColor="text2"/>
          <w:sz w:val="22"/>
          <w:szCs w:val="22"/>
        </w:rPr>
        <w:t>.</w:t>
      </w:r>
      <w:r w:rsidR="003D5768" w:rsidRPr="008B697A">
        <w:rPr>
          <w:rFonts w:asciiTheme="minorHAnsi" w:eastAsia="Calibri" w:hAnsiTheme="minorHAnsi" w:cstheme="minorHAnsi"/>
          <w:noProof/>
          <w:color w:val="253942" w:themeColor="text2"/>
          <w:sz w:val="22"/>
          <w:szCs w:val="22"/>
        </w:rPr>
        <w:t xml:space="preserve"> </w:t>
      </w:r>
      <w:r w:rsidR="003D5768" w:rsidRPr="008B697A">
        <w:rPr>
          <w:rFonts w:asciiTheme="minorHAnsi" w:eastAsia="Calibri" w:hAnsiTheme="minorHAnsi" w:cstheme="minorHAnsi"/>
          <w:noProof/>
          <w:sz w:val="22"/>
          <w:szCs w:val="22"/>
        </w:rPr>
        <w:t xml:space="preserve">Our Hostel Managers work closely with local stakeholders to support First Nations people into our hostels and ensure residents are connected with the services they require during their stay.   Your role is to ensure hostel occupancy is high and service to residents is exceptional.  You will be a hands-on manager, working closely with the small hostel team to provide three meals a day and ensuring the facility is clean, safe and welcoming.  You will be a perfectionist, ensuring all hostel operations are meeting standards in line with guidelines and policies and continually developing your team to improve our service offering.  You will be reporting to an Operations Management Team and will provide regular reports on hostel operations to the Operations Management Team and to AHL’s National Office business areas as required. </w:t>
      </w:r>
    </w:p>
    <w:p w14:paraId="281D4BD0" w14:textId="77777777" w:rsidR="008B697A" w:rsidRDefault="008B697A">
      <w:pPr>
        <w:spacing w:before="0" w:after="0" w:line="240" w:lineRule="auto"/>
        <w:rPr>
          <w:rFonts w:asciiTheme="minorHAnsi" w:eastAsia="Calibri" w:hAnsiTheme="minorHAnsi" w:cstheme="minorHAnsi"/>
          <w:noProof/>
          <w:szCs w:val="21"/>
        </w:rPr>
      </w:pPr>
      <w:r>
        <w:rPr>
          <w:rFonts w:asciiTheme="minorHAnsi" w:eastAsia="Calibri" w:hAnsiTheme="minorHAnsi" w:cstheme="minorHAnsi"/>
          <w:noProof/>
          <w:szCs w:val="21"/>
        </w:rPr>
        <w:br w:type="page"/>
      </w:r>
    </w:p>
    <w:p w14:paraId="7A9E406D" w14:textId="77777777" w:rsidR="003D5768" w:rsidRPr="008B697A" w:rsidRDefault="003D5768" w:rsidP="006532C6">
      <w:pPr>
        <w:spacing w:line="276" w:lineRule="auto"/>
        <w:ind w:left="-426" w:right="-613"/>
        <w:rPr>
          <w:rFonts w:asciiTheme="minorHAnsi" w:eastAsia="Calibri" w:hAnsiTheme="minorHAnsi" w:cstheme="minorHAnsi"/>
          <w:noProof/>
          <w:szCs w:val="21"/>
        </w:rPr>
      </w:pPr>
    </w:p>
    <w:tbl>
      <w:tblPr>
        <w:tblStyle w:val="TableGrid"/>
        <w:tblW w:w="9924" w:type="dxa"/>
        <w:tblInd w:w="-431" w:type="dxa"/>
        <w:tblLook w:val="04A0" w:firstRow="1" w:lastRow="0" w:firstColumn="1" w:lastColumn="0" w:noHBand="0" w:noVBand="1"/>
      </w:tblPr>
      <w:tblGrid>
        <w:gridCol w:w="2269"/>
        <w:gridCol w:w="7655"/>
      </w:tblGrid>
      <w:tr w:rsidR="00A67BC7" w:rsidRPr="008B697A" w14:paraId="6B58AD24" w14:textId="77777777" w:rsidTr="00964AAB">
        <w:trPr>
          <w:trHeight w:val="20"/>
        </w:trPr>
        <w:tc>
          <w:tcPr>
            <w:tcW w:w="2269" w:type="dxa"/>
            <w:shd w:val="clear" w:color="auto" w:fill="FFFFFF" w:themeFill="background1"/>
          </w:tcPr>
          <w:bookmarkEnd w:id="1"/>
          <w:p w14:paraId="3198BC32" w14:textId="4B2B68D9" w:rsidR="00A67BC7" w:rsidRPr="008B697A" w:rsidRDefault="00F32223" w:rsidP="00272348">
            <w:pPr>
              <w:jc w:val="both"/>
              <w:rPr>
                <w:rFonts w:asciiTheme="minorHAnsi" w:hAnsiTheme="minorHAnsi" w:cstheme="minorHAnsi"/>
                <w:b/>
                <w:bCs/>
                <w:sz w:val="22"/>
                <w:szCs w:val="22"/>
              </w:rPr>
            </w:pPr>
            <w:r w:rsidRPr="008B697A">
              <w:rPr>
                <w:rFonts w:asciiTheme="minorHAnsi" w:hAnsiTheme="minorHAnsi" w:cstheme="minorHAnsi"/>
                <w:b/>
                <w:bCs/>
                <w:sz w:val="22"/>
                <w:szCs w:val="22"/>
              </w:rPr>
              <w:t>Job Reference</w:t>
            </w:r>
          </w:p>
        </w:tc>
        <w:tc>
          <w:tcPr>
            <w:tcW w:w="7655" w:type="dxa"/>
            <w:shd w:val="clear" w:color="auto" w:fill="FFFFFF" w:themeFill="background1"/>
          </w:tcPr>
          <w:p w14:paraId="4B7890D2" w14:textId="791094C7" w:rsidR="00A67BC7" w:rsidRPr="008B697A" w:rsidRDefault="00D23064" w:rsidP="00D62B4B">
            <w:pPr>
              <w:rPr>
                <w:rFonts w:asciiTheme="minorHAnsi" w:hAnsiTheme="minorHAnsi" w:cstheme="minorHAnsi"/>
                <w:sz w:val="22"/>
                <w:szCs w:val="22"/>
              </w:rPr>
            </w:pPr>
            <w:r w:rsidRPr="008B697A">
              <w:rPr>
                <w:rFonts w:asciiTheme="minorHAnsi" w:hAnsiTheme="minorHAnsi" w:cstheme="minorHAnsi"/>
                <w:sz w:val="22"/>
                <w:szCs w:val="22"/>
              </w:rPr>
              <w:t>VN</w:t>
            </w:r>
            <w:r w:rsidR="00865A7A">
              <w:rPr>
                <w:rFonts w:asciiTheme="minorHAnsi" w:hAnsiTheme="minorHAnsi" w:cstheme="minorHAnsi"/>
                <w:sz w:val="22"/>
                <w:szCs w:val="22"/>
              </w:rPr>
              <w:t>3225</w:t>
            </w:r>
          </w:p>
        </w:tc>
      </w:tr>
      <w:tr w:rsidR="00606DD4" w:rsidRPr="008B697A" w14:paraId="4CDF3088" w14:textId="77777777" w:rsidTr="006532C6">
        <w:trPr>
          <w:trHeight w:val="391"/>
        </w:trPr>
        <w:tc>
          <w:tcPr>
            <w:tcW w:w="2269" w:type="dxa"/>
            <w:shd w:val="clear" w:color="auto" w:fill="FFFFFF" w:themeFill="background1"/>
          </w:tcPr>
          <w:p w14:paraId="569283E2" w14:textId="15FC3D7E"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Job Title</w:t>
            </w:r>
          </w:p>
        </w:tc>
        <w:tc>
          <w:tcPr>
            <w:tcW w:w="7655" w:type="dxa"/>
            <w:shd w:val="clear" w:color="auto" w:fill="FFFFFF" w:themeFill="background1"/>
          </w:tcPr>
          <w:p w14:paraId="4DDA5AEE" w14:textId="5F137E09" w:rsidR="00606DD4" w:rsidRPr="008B697A" w:rsidRDefault="00865A7A" w:rsidP="00606DD4">
            <w:pPr>
              <w:rPr>
                <w:rFonts w:asciiTheme="minorHAnsi" w:hAnsiTheme="minorHAnsi" w:cstheme="minorHAnsi"/>
                <w:sz w:val="22"/>
                <w:szCs w:val="22"/>
              </w:rPr>
            </w:pPr>
            <w:r>
              <w:rPr>
                <w:rFonts w:asciiTheme="minorHAnsi" w:hAnsiTheme="minorHAnsi" w:cstheme="minorHAnsi"/>
                <w:sz w:val="22"/>
                <w:szCs w:val="22"/>
              </w:rPr>
              <w:t xml:space="preserve">Assistant </w:t>
            </w:r>
            <w:r w:rsidR="00606DD4" w:rsidRPr="008B697A">
              <w:rPr>
                <w:rFonts w:asciiTheme="minorHAnsi" w:hAnsiTheme="minorHAnsi" w:cstheme="minorHAnsi"/>
                <w:sz w:val="22"/>
                <w:szCs w:val="22"/>
              </w:rPr>
              <w:t>Hostel Manager</w:t>
            </w:r>
          </w:p>
        </w:tc>
      </w:tr>
      <w:tr w:rsidR="00606DD4" w:rsidRPr="008B697A" w14:paraId="3F9A1BEC" w14:textId="77777777" w:rsidTr="006532C6">
        <w:trPr>
          <w:trHeight w:val="371"/>
        </w:trPr>
        <w:tc>
          <w:tcPr>
            <w:tcW w:w="2269" w:type="dxa"/>
            <w:shd w:val="clear" w:color="auto" w:fill="FFFFFF" w:themeFill="background1"/>
          </w:tcPr>
          <w:p w14:paraId="43F72AA6" w14:textId="2089550F"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Classification</w:t>
            </w:r>
          </w:p>
        </w:tc>
        <w:tc>
          <w:tcPr>
            <w:tcW w:w="7655" w:type="dxa"/>
            <w:shd w:val="clear" w:color="auto" w:fill="FFFFFF" w:themeFill="background1"/>
          </w:tcPr>
          <w:p w14:paraId="7C2C03C8" w14:textId="18EB6427" w:rsidR="00606DD4" w:rsidRPr="008B697A" w:rsidRDefault="00606DD4" w:rsidP="00606DD4">
            <w:pPr>
              <w:rPr>
                <w:rFonts w:asciiTheme="minorHAnsi" w:hAnsiTheme="minorHAnsi" w:cstheme="minorHAnsi"/>
                <w:sz w:val="22"/>
                <w:szCs w:val="22"/>
              </w:rPr>
            </w:pPr>
            <w:r w:rsidRPr="008B697A">
              <w:rPr>
                <w:rFonts w:asciiTheme="minorHAnsi" w:hAnsiTheme="minorHAnsi" w:cstheme="minorHAnsi"/>
                <w:sz w:val="22"/>
                <w:szCs w:val="22"/>
              </w:rPr>
              <w:t xml:space="preserve">APS Level </w:t>
            </w:r>
            <w:r w:rsidR="00865A7A">
              <w:rPr>
                <w:rFonts w:asciiTheme="minorHAnsi" w:hAnsiTheme="minorHAnsi" w:cstheme="minorHAnsi"/>
                <w:sz w:val="22"/>
                <w:szCs w:val="22"/>
              </w:rPr>
              <w:t>4</w:t>
            </w:r>
          </w:p>
        </w:tc>
      </w:tr>
      <w:tr w:rsidR="00606DD4" w:rsidRPr="008B697A" w14:paraId="65E5DB8A" w14:textId="77777777" w:rsidTr="006532C6">
        <w:trPr>
          <w:trHeight w:val="351"/>
        </w:trPr>
        <w:tc>
          <w:tcPr>
            <w:tcW w:w="2269" w:type="dxa"/>
            <w:shd w:val="clear" w:color="auto" w:fill="FFFFFF" w:themeFill="background1"/>
          </w:tcPr>
          <w:p w14:paraId="162E07C6" w14:textId="5B607752"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Employment Type</w:t>
            </w:r>
          </w:p>
        </w:tc>
        <w:tc>
          <w:tcPr>
            <w:tcW w:w="7655" w:type="dxa"/>
            <w:shd w:val="clear" w:color="auto" w:fill="FFFFFF" w:themeFill="background1"/>
          </w:tcPr>
          <w:p w14:paraId="29E5AC99" w14:textId="77777777" w:rsidR="00606DD4" w:rsidRDefault="007F553D" w:rsidP="00706F79">
            <w:pPr>
              <w:spacing w:before="60" w:after="0" w:line="240" w:lineRule="auto"/>
              <w:rPr>
                <w:rFonts w:asciiTheme="minorHAnsi" w:hAnsiTheme="minorHAnsi" w:cstheme="minorHAnsi"/>
                <w:sz w:val="22"/>
                <w:szCs w:val="22"/>
              </w:rPr>
            </w:pPr>
            <w:r w:rsidRPr="008B697A">
              <w:rPr>
                <w:rFonts w:asciiTheme="minorHAnsi" w:hAnsiTheme="minorHAnsi" w:cstheme="minorHAnsi"/>
                <w:sz w:val="22"/>
                <w:szCs w:val="22"/>
              </w:rPr>
              <w:t xml:space="preserve">Ongoing, Full Time (75 hours per fortnight) </w:t>
            </w:r>
          </w:p>
          <w:p w14:paraId="7EED0500" w14:textId="6B1B2AC4" w:rsidR="00EF3323" w:rsidRPr="008B697A" w:rsidRDefault="00EF3323" w:rsidP="00706F79">
            <w:pPr>
              <w:spacing w:before="60" w:after="0" w:line="240" w:lineRule="auto"/>
              <w:rPr>
                <w:rFonts w:asciiTheme="minorHAnsi" w:hAnsiTheme="minorHAnsi" w:cstheme="minorHAnsi"/>
                <w:sz w:val="22"/>
                <w:szCs w:val="22"/>
              </w:rPr>
            </w:pPr>
            <w:r w:rsidRPr="00EE3140">
              <w:rPr>
                <w:rFonts w:asciiTheme="minorHAnsi" w:eastAsia="Calibri" w:hAnsiTheme="minorHAnsi" w:cstheme="minorHAnsi"/>
                <w:szCs w:val="21"/>
              </w:rPr>
              <w:t xml:space="preserve">We are also looking to </w:t>
            </w:r>
            <w:r w:rsidRPr="00EE3140">
              <w:rPr>
                <w:rFonts w:asciiTheme="minorHAnsi" w:hAnsiTheme="minorHAnsi" w:cstheme="minorHAnsi"/>
                <w:szCs w:val="21"/>
              </w:rPr>
              <w:t>establish a Merit Pool to fill any future vacancies that may arise</w:t>
            </w:r>
            <w:r w:rsidRPr="00EE3140">
              <w:rPr>
                <w:rFonts w:asciiTheme="minorHAnsi" w:eastAsia="Calibri" w:hAnsiTheme="minorHAnsi" w:cstheme="minorHAnsi"/>
                <w:szCs w:val="21"/>
              </w:rPr>
              <w:t xml:space="preserve">. </w:t>
            </w:r>
            <w:r w:rsidRPr="00EE3140">
              <w:rPr>
                <w:rFonts w:asciiTheme="minorHAnsi" w:hAnsiTheme="minorHAnsi" w:cstheme="minorHAnsi"/>
                <w:szCs w:val="21"/>
              </w:rPr>
              <w:t xml:space="preserve"> </w:t>
            </w:r>
            <w:r w:rsidRPr="00EE3140">
              <w:rPr>
                <w:rFonts w:asciiTheme="minorHAnsi" w:hAnsiTheme="minorHAnsi" w:cstheme="minorHAnsi"/>
                <w:color w:val="FF0000"/>
                <w:szCs w:val="21"/>
              </w:rPr>
              <w:t xml:space="preserve"> </w:t>
            </w:r>
          </w:p>
        </w:tc>
      </w:tr>
      <w:tr w:rsidR="00606DD4" w:rsidRPr="008B697A" w14:paraId="7260977C" w14:textId="77777777" w:rsidTr="00964AAB">
        <w:trPr>
          <w:trHeight w:val="284"/>
        </w:trPr>
        <w:tc>
          <w:tcPr>
            <w:tcW w:w="2269" w:type="dxa"/>
            <w:shd w:val="clear" w:color="auto" w:fill="FFFFFF" w:themeFill="background1"/>
          </w:tcPr>
          <w:p w14:paraId="3E2437CA" w14:textId="1325D9ED"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Salary</w:t>
            </w:r>
          </w:p>
        </w:tc>
        <w:tc>
          <w:tcPr>
            <w:tcW w:w="7655" w:type="dxa"/>
            <w:shd w:val="clear" w:color="auto" w:fill="FFFFFF" w:themeFill="background1"/>
          </w:tcPr>
          <w:p w14:paraId="0E7D277D" w14:textId="093E1B99" w:rsidR="00606DD4" w:rsidRPr="008B697A" w:rsidRDefault="00606DD4" w:rsidP="00606DD4">
            <w:pPr>
              <w:rPr>
                <w:rFonts w:asciiTheme="minorHAnsi" w:hAnsiTheme="minorHAnsi" w:cstheme="minorHAnsi"/>
                <w:sz w:val="22"/>
                <w:szCs w:val="22"/>
              </w:rPr>
            </w:pPr>
            <w:r w:rsidRPr="008B697A">
              <w:rPr>
                <w:rFonts w:asciiTheme="minorHAnsi" w:hAnsiTheme="minorHAnsi" w:cstheme="minorHAnsi"/>
                <w:sz w:val="22"/>
                <w:szCs w:val="22"/>
              </w:rPr>
              <w:t>$</w:t>
            </w:r>
            <w:r w:rsidR="0021515F">
              <w:rPr>
                <w:rFonts w:asciiTheme="minorHAnsi" w:hAnsiTheme="minorHAnsi" w:cstheme="minorHAnsi"/>
                <w:sz w:val="22"/>
                <w:szCs w:val="22"/>
              </w:rPr>
              <w:t>75,022</w:t>
            </w:r>
            <w:r w:rsidRPr="008B697A">
              <w:rPr>
                <w:rFonts w:asciiTheme="minorHAnsi" w:hAnsiTheme="minorHAnsi" w:cstheme="minorHAnsi"/>
                <w:sz w:val="22"/>
                <w:szCs w:val="22"/>
              </w:rPr>
              <w:t xml:space="preserve"> - $</w:t>
            </w:r>
            <w:r w:rsidR="000E096C">
              <w:rPr>
                <w:rFonts w:asciiTheme="minorHAnsi" w:hAnsiTheme="minorHAnsi" w:cstheme="minorHAnsi"/>
                <w:sz w:val="22"/>
                <w:szCs w:val="22"/>
              </w:rPr>
              <w:t>8</w:t>
            </w:r>
            <w:r w:rsidR="0021515F">
              <w:rPr>
                <w:rFonts w:asciiTheme="minorHAnsi" w:hAnsiTheme="minorHAnsi" w:cstheme="minorHAnsi"/>
                <w:sz w:val="22"/>
                <w:szCs w:val="22"/>
              </w:rPr>
              <w:t>1</w:t>
            </w:r>
            <w:r w:rsidR="000E096C">
              <w:rPr>
                <w:rFonts w:asciiTheme="minorHAnsi" w:hAnsiTheme="minorHAnsi" w:cstheme="minorHAnsi"/>
                <w:sz w:val="22"/>
                <w:szCs w:val="22"/>
              </w:rPr>
              <w:t>,</w:t>
            </w:r>
            <w:r w:rsidR="0021515F">
              <w:rPr>
                <w:rFonts w:asciiTheme="minorHAnsi" w:hAnsiTheme="minorHAnsi" w:cstheme="minorHAnsi"/>
                <w:sz w:val="22"/>
                <w:szCs w:val="22"/>
              </w:rPr>
              <w:t>775</w:t>
            </w:r>
            <w:r w:rsidRPr="008B697A">
              <w:rPr>
                <w:rFonts w:asciiTheme="minorHAnsi" w:hAnsiTheme="minorHAnsi" w:cstheme="minorHAnsi"/>
                <w:sz w:val="22"/>
                <w:szCs w:val="22"/>
              </w:rPr>
              <w:t xml:space="preserve"> pa </w:t>
            </w:r>
          </w:p>
        </w:tc>
      </w:tr>
      <w:tr w:rsidR="00606DD4" w:rsidRPr="008B697A" w14:paraId="1ADE4E5D" w14:textId="77777777" w:rsidTr="00964AAB">
        <w:trPr>
          <w:trHeight w:val="284"/>
        </w:trPr>
        <w:tc>
          <w:tcPr>
            <w:tcW w:w="2269" w:type="dxa"/>
            <w:shd w:val="clear" w:color="auto" w:fill="FFFFFF" w:themeFill="background1"/>
          </w:tcPr>
          <w:p w14:paraId="7EA06F46" w14:textId="2B84B081"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Benefits</w:t>
            </w:r>
          </w:p>
        </w:tc>
        <w:tc>
          <w:tcPr>
            <w:tcW w:w="7655" w:type="dxa"/>
            <w:shd w:val="clear" w:color="auto" w:fill="FFFFFF" w:themeFill="background1"/>
          </w:tcPr>
          <w:p w14:paraId="77280464" w14:textId="1C994337" w:rsidR="00606DD4" w:rsidRPr="008B697A" w:rsidRDefault="00606DD4" w:rsidP="00606DD4">
            <w:pPr>
              <w:pStyle w:val="ListParagraph"/>
              <w:numPr>
                <w:ilvl w:val="0"/>
                <w:numId w:val="8"/>
              </w:numPr>
              <w:rPr>
                <w:rFonts w:asciiTheme="minorHAnsi" w:hAnsiTheme="minorHAnsi" w:cstheme="minorHAnsi"/>
                <w:szCs w:val="22"/>
              </w:rPr>
            </w:pPr>
            <w:r w:rsidRPr="008B697A">
              <w:rPr>
                <w:rFonts w:asciiTheme="minorHAnsi" w:hAnsiTheme="minorHAnsi" w:cstheme="minorHAnsi"/>
                <w:szCs w:val="22"/>
              </w:rPr>
              <w:t>15.4% superannuation</w:t>
            </w:r>
            <w:r w:rsidR="009E65A9" w:rsidRPr="008B697A">
              <w:rPr>
                <w:rFonts w:asciiTheme="minorHAnsi" w:hAnsiTheme="minorHAnsi" w:cstheme="minorHAnsi"/>
                <w:szCs w:val="22"/>
              </w:rPr>
              <w:t>.</w:t>
            </w:r>
          </w:p>
          <w:p w14:paraId="3EB45E43" w14:textId="0ED88A28" w:rsidR="00935D77" w:rsidRPr="008B697A" w:rsidRDefault="008B697A" w:rsidP="008B697A">
            <w:pPr>
              <w:pStyle w:val="ListParagraph"/>
              <w:numPr>
                <w:ilvl w:val="0"/>
                <w:numId w:val="8"/>
              </w:numPr>
              <w:rPr>
                <w:rFonts w:asciiTheme="minorHAnsi" w:hAnsiTheme="minorHAnsi" w:cstheme="minorHAnsi"/>
                <w:szCs w:val="22"/>
              </w:rPr>
            </w:pPr>
            <w:r w:rsidRPr="008B697A">
              <w:rPr>
                <w:rFonts w:asciiTheme="minorHAnsi" w:hAnsiTheme="minorHAnsi" w:cstheme="minorHAnsi"/>
                <w:szCs w:val="22"/>
              </w:rPr>
              <w:t>Generous shift penalties apply for work weekends and public holidays.</w:t>
            </w:r>
          </w:p>
          <w:p w14:paraId="6BD9BAC0" w14:textId="062C380C" w:rsidR="00606DD4" w:rsidRPr="008B697A" w:rsidRDefault="00606DD4" w:rsidP="00606DD4">
            <w:pPr>
              <w:pStyle w:val="ListParagraph"/>
              <w:numPr>
                <w:ilvl w:val="0"/>
                <w:numId w:val="8"/>
              </w:numPr>
              <w:rPr>
                <w:rFonts w:asciiTheme="minorHAnsi" w:hAnsiTheme="minorHAnsi" w:cstheme="minorHAnsi"/>
                <w:szCs w:val="22"/>
              </w:rPr>
            </w:pPr>
            <w:r w:rsidRPr="008B697A">
              <w:rPr>
                <w:rFonts w:asciiTheme="minorHAnsi" w:hAnsiTheme="minorHAnsi" w:cstheme="minorHAnsi"/>
                <w:szCs w:val="22"/>
              </w:rPr>
              <w:t xml:space="preserve">Regular salary packaging options for vehicles, superannuation and laptops etc PLUS, ability to salary sacrifice $15,900 per FBT year for rent, mortgage or living expenses. This benefit reduces taxable income, increasing fortnightly take-home pay. </w:t>
            </w:r>
          </w:p>
        </w:tc>
      </w:tr>
      <w:tr w:rsidR="00606DD4" w:rsidRPr="008B697A" w14:paraId="4775E34D" w14:textId="77777777" w:rsidTr="00964AAB">
        <w:trPr>
          <w:trHeight w:val="284"/>
        </w:trPr>
        <w:tc>
          <w:tcPr>
            <w:tcW w:w="2269" w:type="dxa"/>
            <w:shd w:val="clear" w:color="auto" w:fill="FFFFFF" w:themeFill="background1"/>
          </w:tcPr>
          <w:p w14:paraId="5D710DF1" w14:textId="5560645E"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Location</w:t>
            </w:r>
          </w:p>
        </w:tc>
        <w:tc>
          <w:tcPr>
            <w:tcW w:w="7655" w:type="dxa"/>
            <w:shd w:val="clear" w:color="auto" w:fill="FFFFFF" w:themeFill="background1"/>
          </w:tcPr>
          <w:p w14:paraId="5530AD51" w14:textId="1E929723" w:rsidR="00606DD4" w:rsidRPr="008B697A" w:rsidRDefault="00684E63" w:rsidP="006532C6">
            <w:pPr>
              <w:spacing w:line="240" w:lineRule="auto"/>
              <w:rPr>
                <w:rFonts w:asciiTheme="minorHAnsi" w:eastAsiaTheme="minorEastAsia" w:hAnsiTheme="minorHAnsi" w:cstheme="minorHAnsi"/>
                <w:color w:val="000000" w:themeColor="text1"/>
                <w:spacing w:val="0"/>
                <w:sz w:val="22"/>
                <w:szCs w:val="22"/>
              </w:rPr>
            </w:pPr>
            <w:r>
              <w:rPr>
                <w:rFonts w:asciiTheme="minorHAnsi" w:eastAsiaTheme="minorEastAsia" w:hAnsiTheme="minorHAnsi" w:cstheme="minorHAnsi"/>
                <w:color w:val="000000" w:themeColor="text1"/>
                <w:spacing w:val="0"/>
                <w:sz w:val="22"/>
                <w:szCs w:val="22"/>
              </w:rPr>
              <w:t xml:space="preserve">Daisy Yarmirr Hostel – Tiwi Darwin NT </w:t>
            </w:r>
          </w:p>
        </w:tc>
      </w:tr>
      <w:tr w:rsidR="00606DD4" w:rsidRPr="008B697A" w14:paraId="52CA0E35" w14:textId="77777777" w:rsidTr="00964AAB">
        <w:trPr>
          <w:trHeight w:val="284"/>
        </w:trPr>
        <w:tc>
          <w:tcPr>
            <w:tcW w:w="2269" w:type="dxa"/>
            <w:shd w:val="clear" w:color="auto" w:fill="FFFFFF" w:themeFill="background1"/>
          </w:tcPr>
          <w:p w14:paraId="109DE9E0" w14:textId="03E3E989"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Contact Officer</w:t>
            </w:r>
          </w:p>
        </w:tc>
        <w:tc>
          <w:tcPr>
            <w:tcW w:w="7655" w:type="dxa"/>
            <w:shd w:val="clear" w:color="auto" w:fill="FFFFFF" w:themeFill="background1"/>
          </w:tcPr>
          <w:p w14:paraId="1521F53E" w14:textId="544BD95E" w:rsidR="00606DD4" w:rsidRPr="008B697A" w:rsidRDefault="00684E63" w:rsidP="00606DD4">
            <w:pPr>
              <w:rPr>
                <w:rFonts w:asciiTheme="minorHAnsi" w:hAnsiTheme="minorHAnsi" w:cstheme="minorHAnsi"/>
                <w:sz w:val="22"/>
                <w:szCs w:val="22"/>
              </w:rPr>
            </w:pPr>
            <w:r>
              <w:rPr>
                <w:rFonts w:asciiTheme="minorHAnsi" w:hAnsiTheme="minorHAnsi" w:cstheme="minorHAnsi"/>
                <w:sz w:val="22"/>
                <w:szCs w:val="22"/>
              </w:rPr>
              <w:t xml:space="preserve">Miles McLoughin 0419987566 </w:t>
            </w:r>
          </w:p>
        </w:tc>
      </w:tr>
    </w:tbl>
    <w:p w14:paraId="630CBCFE" w14:textId="150362C0" w:rsidR="00F43899" w:rsidRPr="008B697A" w:rsidRDefault="00C532EA" w:rsidP="006532C6">
      <w:pPr>
        <w:spacing w:before="0" w:after="0" w:line="240" w:lineRule="auto"/>
        <w:ind w:left="-567"/>
        <w:rPr>
          <w:rFonts w:asciiTheme="minorHAnsi" w:hAnsiTheme="minorHAnsi" w:cstheme="minorHAnsi"/>
          <w:b/>
          <w:bCs/>
          <w:color w:val="AD3016" w:themeColor="accent1"/>
          <w:sz w:val="32"/>
          <w:szCs w:val="32"/>
        </w:rPr>
      </w:pPr>
      <w:r w:rsidRPr="008B697A">
        <w:rPr>
          <w:rFonts w:asciiTheme="minorHAnsi" w:hAnsiTheme="minorHAnsi" w:cstheme="minorHAnsi"/>
          <w:b/>
          <w:bCs/>
          <w:sz w:val="28"/>
          <w:szCs w:val="30"/>
        </w:rPr>
        <w:br w:type="page"/>
      </w:r>
      <w:r w:rsidR="00E900B3" w:rsidRPr="008B697A">
        <w:rPr>
          <w:rFonts w:asciiTheme="minorHAnsi" w:hAnsiTheme="minorHAnsi" w:cstheme="minorHAnsi"/>
          <w:b/>
          <w:bCs/>
          <w:color w:val="AD3016" w:themeColor="accent1"/>
          <w:sz w:val="32"/>
          <w:szCs w:val="32"/>
        </w:rPr>
        <w:lastRenderedPageBreak/>
        <w:t>Position Descriptio</w:t>
      </w:r>
      <w:r w:rsidR="00374747" w:rsidRPr="008B697A">
        <w:rPr>
          <w:rFonts w:asciiTheme="minorHAnsi" w:hAnsiTheme="minorHAnsi" w:cstheme="minorHAnsi"/>
          <w:b/>
          <w:bCs/>
          <w:color w:val="AD3016" w:themeColor="accent1"/>
          <w:sz w:val="32"/>
          <w:szCs w:val="32"/>
        </w:rPr>
        <w:t>n</w:t>
      </w:r>
    </w:p>
    <w:tbl>
      <w:tblPr>
        <w:tblStyle w:val="TableGrid"/>
        <w:tblW w:w="10206" w:type="dxa"/>
        <w:tblInd w:w="-572" w:type="dxa"/>
        <w:tblLook w:val="04A0" w:firstRow="1" w:lastRow="0" w:firstColumn="1" w:lastColumn="0" w:noHBand="0" w:noVBand="1"/>
      </w:tblPr>
      <w:tblGrid>
        <w:gridCol w:w="1985"/>
        <w:gridCol w:w="8221"/>
      </w:tblGrid>
      <w:tr w:rsidR="006532C6" w:rsidRPr="008B697A" w14:paraId="4A9553FA" w14:textId="77777777" w:rsidTr="006532C6">
        <w:tc>
          <w:tcPr>
            <w:tcW w:w="1985" w:type="dxa"/>
            <w:vAlign w:val="center"/>
          </w:tcPr>
          <w:p w14:paraId="1328EA40" w14:textId="65EAE706"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Primary Role</w:t>
            </w:r>
          </w:p>
        </w:tc>
        <w:tc>
          <w:tcPr>
            <w:tcW w:w="8221" w:type="dxa"/>
            <w:vAlign w:val="center"/>
          </w:tcPr>
          <w:p w14:paraId="79659F18" w14:textId="0496E697" w:rsidR="006532C6" w:rsidRPr="008B697A" w:rsidRDefault="006532C6" w:rsidP="006532C6">
            <w:pPr>
              <w:spacing w:line="240" w:lineRule="auto"/>
              <w:rPr>
                <w:rFonts w:asciiTheme="minorHAnsi" w:hAnsiTheme="minorHAnsi" w:cstheme="minorHAnsi"/>
                <w:b/>
                <w:bCs/>
                <w:sz w:val="22"/>
                <w:szCs w:val="22"/>
              </w:rPr>
            </w:pPr>
            <w:r w:rsidRPr="008B697A">
              <w:rPr>
                <w:rFonts w:asciiTheme="minorHAnsi" w:hAnsiTheme="minorHAnsi" w:cstheme="minorHAnsi"/>
                <w:sz w:val="22"/>
                <w:szCs w:val="22"/>
              </w:rPr>
              <w:t>Under the direction of the Operations Management Team, manage the day-to-day operations of the hostel in accordance with AHL policy, procedure, the Australian Public Service (APS) Code of Conduct and relevant APS legislation.</w:t>
            </w:r>
          </w:p>
        </w:tc>
      </w:tr>
      <w:tr w:rsidR="00B93F9E" w:rsidRPr="008B697A" w14:paraId="35EE2361" w14:textId="77777777" w:rsidTr="006532C6">
        <w:tc>
          <w:tcPr>
            <w:tcW w:w="1985" w:type="dxa"/>
            <w:vAlign w:val="center"/>
          </w:tcPr>
          <w:p w14:paraId="2037C340" w14:textId="69093D3A" w:rsidR="00B93F9E" w:rsidRPr="008B697A" w:rsidRDefault="00B93F9E" w:rsidP="006532C6">
            <w:pPr>
              <w:spacing w:line="240" w:lineRule="auto"/>
              <w:rPr>
                <w:rFonts w:asciiTheme="minorHAnsi" w:hAnsiTheme="minorHAnsi" w:cstheme="minorHAnsi"/>
                <w:sz w:val="22"/>
                <w:szCs w:val="22"/>
              </w:rPr>
            </w:pPr>
            <w:r w:rsidRPr="008B697A">
              <w:rPr>
                <w:rFonts w:asciiTheme="minorHAnsi" w:hAnsiTheme="minorHAnsi" w:cstheme="minorHAnsi"/>
                <w:color w:val="000000" w:themeColor="text1"/>
                <w:sz w:val="22"/>
                <w:szCs w:val="22"/>
              </w:rPr>
              <w:t>Leadership and Accountability</w:t>
            </w:r>
          </w:p>
        </w:tc>
        <w:tc>
          <w:tcPr>
            <w:tcW w:w="8221" w:type="dxa"/>
          </w:tcPr>
          <w:p w14:paraId="3940DB15" w14:textId="77777777" w:rsidR="006532C6" w:rsidRPr="008B697A" w:rsidRDefault="006532C6" w:rsidP="006532C6">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 xml:space="preserve">Be accountable for hostel operations and make independent decisions based on AHL policies and guidelines. </w:t>
            </w:r>
          </w:p>
          <w:p w14:paraId="08218A80" w14:textId="77777777" w:rsidR="006532C6" w:rsidRPr="008B697A" w:rsidRDefault="006532C6" w:rsidP="006532C6">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Support hostel teams in achieving AHL’s goals by providing clear direction and guidance on work expectations and deliverables.</w:t>
            </w:r>
          </w:p>
          <w:p w14:paraId="09CB0A20" w14:textId="77777777" w:rsidR="006532C6" w:rsidRPr="008B697A" w:rsidRDefault="006532C6" w:rsidP="006532C6">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Regularly conduct quality assurance checks of the hostel to ensure the hostel is meeting operational requirements and address areas of non-compliance.</w:t>
            </w:r>
          </w:p>
          <w:p w14:paraId="4D5014E3"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Make effective use of individual and team capabilities and delegate according to daily priorities.</w:t>
            </w:r>
          </w:p>
          <w:p w14:paraId="143E2933"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Interpret hostel operational documents for the team to ensure all team members are aware of policies and adhere to these.</w:t>
            </w:r>
          </w:p>
          <w:p w14:paraId="25FED620"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Hold regular team meetings to share information, hear the views of the team and look for continual improvement in hostel operations.</w:t>
            </w:r>
          </w:p>
          <w:p w14:paraId="164A2806" w14:textId="7379E2CD" w:rsidR="00B93F9E"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Regularly report to the Operations Management Team and National Office.</w:t>
            </w:r>
          </w:p>
        </w:tc>
      </w:tr>
      <w:tr w:rsidR="00B93F9E" w:rsidRPr="008B697A" w14:paraId="5772588B" w14:textId="77777777" w:rsidTr="006532C6">
        <w:tc>
          <w:tcPr>
            <w:tcW w:w="1985" w:type="dxa"/>
            <w:vAlign w:val="center"/>
          </w:tcPr>
          <w:p w14:paraId="0BD018BB" w14:textId="7E9770B9" w:rsidR="00B93F9E" w:rsidRPr="008B697A" w:rsidRDefault="00B93F9E" w:rsidP="006532C6">
            <w:pPr>
              <w:spacing w:line="240" w:lineRule="auto"/>
              <w:rPr>
                <w:rFonts w:asciiTheme="minorHAnsi" w:hAnsiTheme="minorHAnsi" w:cstheme="minorHAnsi"/>
                <w:sz w:val="22"/>
                <w:szCs w:val="22"/>
              </w:rPr>
            </w:pPr>
            <w:r w:rsidRPr="008B697A">
              <w:rPr>
                <w:rFonts w:asciiTheme="minorHAnsi" w:hAnsiTheme="minorHAnsi" w:cstheme="minorHAnsi"/>
                <w:color w:val="000000" w:themeColor="text1"/>
                <w:sz w:val="22"/>
                <w:szCs w:val="22"/>
              </w:rPr>
              <w:t>Job Context and Environment</w:t>
            </w:r>
          </w:p>
        </w:tc>
        <w:tc>
          <w:tcPr>
            <w:tcW w:w="8221" w:type="dxa"/>
          </w:tcPr>
          <w:p w14:paraId="44F392C9" w14:textId="77777777" w:rsidR="006532C6" w:rsidRPr="008B697A" w:rsidRDefault="006532C6" w:rsidP="006532C6">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49518544" w14:textId="4F52F838" w:rsidR="00B93F9E" w:rsidRPr="008B697A" w:rsidRDefault="006532C6" w:rsidP="006532C6">
            <w:pPr>
              <w:numPr>
                <w:ilvl w:val="0"/>
                <w:numId w:val="1"/>
              </w:numPr>
              <w:spacing w:before="0" w:after="0" w:line="240" w:lineRule="auto"/>
              <w:ind w:hanging="395"/>
              <w:rPr>
                <w:rFonts w:asciiTheme="minorHAnsi" w:hAnsiTheme="minorHAnsi" w:cstheme="minorHAnsi"/>
                <w:sz w:val="22"/>
                <w:szCs w:val="22"/>
              </w:rPr>
            </w:pPr>
            <w:r w:rsidRPr="008B697A">
              <w:rPr>
                <w:rFonts w:asciiTheme="minorHAnsi" w:hAnsiTheme="minorHAnsi" w:cstheme="minorHAnsi"/>
                <w:sz w:val="22"/>
                <w:szCs w:val="22"/>
              </w:rPr>
              <w:t>Understand and apply AHL delegations and broader APS guidelines and principles.</w:t>
            </w:r>
          </w:p>
        </w:tc>
      </w:tr>
      <w:tr w:rsidR="00B93F9E" w:rsidRPr="008B697A" w14:paraId="56921534" w14:textId="77777777" w:rsidTr="006532C6">
        <w:tc>
          <w:tcPr>
            <w:tcW w:w="1985" w:type="dxa"/>
            <w:vAlign w:val="center"/>
          </w:tcPr>
          <w:p w14:paraId="58BBBA57" w14:textId="1A19E753" w:rsidR="00B93F9E" w:rsidRPr="008B697A" w:rsidRDefault="00B93F9E" w:rsidP="006532C6">
            <w:pPr>
              <w:spacing w:line="240" w:lineRule="auto"/>
              <w:rPr>
                <w:rFonts w:asciiTheme="minorHAnsi" w:hAnsiTheme="minorHAnsi" w:cstheme="minorHAnsi"/>
                <w:sz w:val="22"/>
                <w:szCs w:val="22"/>
              </w:rPr>
            </w:pPr>
            <w:r w:rsidRPr="008B697A">
              <w:rPr>
                <w:rFonts w:asciiTheme="minorHAnsi" w:hAnsiTheme="minorHAnsi" w:cstheme="minorHAnsi"/>
                <w:color w:val="000000" w:themeColor="text1"/>
                <w:sz w:val="22"/>
                <w:szCs w:val="22"/>
              </w:rPr>
              <w:t>Stakeholder Engagement</w:t>
            </w:r>
          </w:p>
        </w:tc>
        <w:tc>
          <w:tcPr>
            <w:tcW w:w="8221" w:type="dxa"/>
          </w:tcPr>
          <w:p w14:paraId="40893050" w14:textId="77777777" w:rsidR="006532C6" w:rsidRPr="008B697A" w:rsidRDefault="006532C6" w:rsidP="006532C6">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Review and improve occupancy strategies quarterly and ensure implementation of the strategies lead to high occupancy.</w:t>
            </w:r>
          </w:p>
          <w:p w14:paraId="6A0F3FB5"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Liaise with internal and external stakeholders to support resident access to services and resources which foster health, well-being and independent living.</w:t>
            </w:r>
          </w:p>
          <w:p w14:paraId="34E88063" w14:textId="660BEA01" w:rsidR="00B93F9E" w:rsidRPr="008B697A" w:rsidRDefault="006532C6" w:rsidP="006532C6">
            <w:pPr>
              <w:numPr>
                <w:ilvl w:val="0"/>
                <w:numId w:val="1"/>
              </w:numPr>
              <w:spacing w:before="0" w:after="0" w:line="240" w:lineRule="auto"/>
              <w:ind w:hanging="395"/>
              <w:rPr>
                <w:rFonts w:asciiTheme="minorHAnsi" w:hAnsiTheme="minorHAnsi" w:cstheme="minorHAnsi"/>
                <w:sz w:val="22"/>
                <w:szCs w:val="22"/>
              </w:rPr>
            </w:pPr>
            <w:r w:rsidRPr="008B697A">
              <w:rPr>
                <w:rFonts w:asciiTheme="minorHAnsi" w:hAnsiTheme="minorHAnsi" w:cstheme="minorHAnsi"/>
                <w:sz w:val="22"/>
                <w:szCs w:val="22"/>
              </w:rPr>
              <w:t>Liaise with internal and external stakeholders to ensure guest needs are attended to in an efficient and professional manner.</w:t>
            </w:r>
          </w:p>
        </w:tc>
      </w:tr>
      <w:tr w:rsidR="00B93F9E" w:rsidRPr="008B697A" w14:paraId="3857E2A4" w14:textId="77777777" w:rsidTr="006532C6">
        <w:tc>
          <w:tcPr>
            <w:tcW w:w="1985" w:type="dxa"/>
            <w:vAlign w:val="center"/>
          </w:tcPr>
          <w:p w14:paraId="3D44516B" w14:textId="15F97B0A" w:rsidR="00B93F9E" w:rsidRPr="008B697A" w:rsidRDefault="00B93F9E"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Service Delivery</w:t>
            </w:r>
          </w:p>
        </w:tc>
        <w:tc>
          <w:tcPr>
            <w:tcW w:w="8221" w:type="dxa"/>
          </w:tcPr>
          <w:p w14:paraId="19689A4F" w14:textId="77777777" w:rsidR="006532C6" w:rsidRPr="008B697A" w:rsidRDefault="006532C6" w:rsidP="006532C6">
            <w:pPr>
              <w:pStyle w:val="Style16"/>
              <w:spacing w:after="0"/>
              <w:rPr>
                <w:rFonts w:asciiTheme="minorHAnsi" w:hAnsiTheme="minorHAnsi" w:cstheme="minorHAnsi"/>
                <w:color w:val="auto"/>
                <w:sz w:val="22"/>
                <w:szCs w:val="22"/>
              </w:rPr>
            </w:pPr>
            <w:r w:rsidRPr="008B697A">
              <w:rPr>
                <w:rFonts w:asciiTheme="minorHAnsi" w:hAnsiTheme="minorHAnsi" w:cstheme="minorHAnsi"/>
                <w:color w:val="auto"/>
                <w:sz w:val="22"/>
                <w:szCs w:val="22"/>
              </w:rPr>
              <w:t>Create a culture of excellent customer service at the hostel.</w:t>
            </w:r>
          </w:p>
          <w:p w14:paraId="5CF4755B"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guests feel welcome, culturally safe and comfortable at all times.</w:t>
            </w:r>
          </w:p>
          <w:p w14:paraId="294707CA"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Address customer concerns promptly in accordance with AHL Customer Feedback Guidelines.</w:t>
            </w:r>
          </w:p>
          <w:p w14:paraId="2502A128"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Provide accurate, up-to-date and practical information to guests.</w:t>
            </w:r>
          </w:p>
          <w:p w14:paraId="70ED4E06"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Provide a healthy meal service to residents with consideration of health requirements and ensuring the meal service adheres to the agreed menu plans.</w:t>
            </w:r>
          </w:p>
          <w:p w14:paraId="5AD73BDB"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Manage resident behavioral issues in line with AHL policies.</w:t>
            </w:r>
          </w:p>
          <w:p w14:paraId="0E202E2F"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Support celebrations/events for days of significance for First Nations people including NAIDOC Week.</w:t>
            </w:r>
          </w:p>
          <w:p w14:paraId="264083F4" w14:textId="77777777" w:rsidR="00B93F9E" w:rsidRPr="008B697A" w:rsidRDefault="006532C6" w:rsidP="006532C6">
            <w:pPr>
              <w:numPr>
                <w:ilvl w:val="0"/>
                <w:numId w:val="1"/>
              </w:numPr>
              <w:spacing w:before="0" w:after="0" w:line="240" w:lineRule="auto"/>
              <w:ind w:hanging="395"/>
              <w:rPr>
                <w:rFonts w:asciiTheme="minorHAnsi" w:hAnsiTheme="minorHAnsi" w:cstheme="minorHAnsi"/>
                <w:sz w:val="22"/>
                <w:szCs w:val="22"/>
              </w:rPr>
            </w:pPr>
            <w:r w:rsidRPr="008B697A">
              <w:rPr>
                <w:rFonts w:asciiTheme="minorHAnsi" w:hAnsiTheme="minorHAnsi" w:cstheme="minorHAnsi"/>
                <w:sz w:val="22"/>
                <w:szCs w:val="22"/>
              </w:rPr>
              <w:t>Engage with local Aboriginal or Torres Strait Islander organisations to support cultural activities and understanding at the hostel.</w:t>
            </w:r>
          </w:p>
          <w:p w14:paraId="00F4546F" w14:textId="6307331B" w:rsidR="006532C6" w:rsidRPr="008B697A" w:rsidRDefault="006532C6" w:rsidP="006532C6">
            <w:pPr>
              <w:numPr>
                <w:ilvl w:val="0"/>
                <w:numId w:val="1"/>
              </w:numPr>
              <w:spacing w:before="0" w:after="0" w:line="240" w:lineRule="auto"/>
              <w:ind w:hanging="395"/>
              <w:rPr>
                <w:rFonts w:asciiTheme="minorHAnsi" w:hAnsiTheme="minorHAnsi" w:cstheme="minorHAnsi"/>
                <w:sz w:val="22"/>
                <w:szCs w:val="22"/>
              </w:rPr>
            </w:pPr>
          </w:p>
        </w:tc>
      </w:tr>
      <w:tr w:rsidR="006532C6" w:rsidRPr="008B697A" w14:paraId="38E868BF" w14:textId="77777777" w:rsidTr="006532C6">
        <w:tc>
          <w:tcPr>
            <w:tcW w:w="1985" w:type="dxa"/>
            <w:vAlign w:val="center"/>
          </w:tcPr>
          <w:p w14:paraId="1E9E8FE3" w14:textId="50D440F3"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Hostel Operations</w:t>
            </w:r>
          </w:p>
        </w:tc>
        <w:tc>
          <w:tcPr>
            <w:tcW w:w="8221" w:type="dxa"/>
          </w:tcPr>
          <w:p w14:paraId="5DAA42EA"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Deliver services in accordance with AHL’s Operations Handbook.</w:t>
            </w:r>
          </w:p>
          <w:p w14:paraId="67D5F45B"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correct RMS tariff receipt and deposit of payments.  Ensure all guest reservations and bookings are up-to-date and accurate using AHL’s Reservation Management System (RMS).</w:t>
            </w:r>
          </w:p>
          <w:p w14:paraId="160C2FBC" w14:textId="77777777" w:rsidR="006532C6" w:rsidRPr="008B697A" w:rsidRDefault="006532C6" w:rsidP="006532C6">
            <w:pPr>
              <w:pStyle w:val="Style16"/>
              <w:spacing w:after="0"/>
              <w:rPr>
                <w:rFonts w:asciiTheme="minorHAnsi" w:hAnsiTheme="minorHAnsi" w:cstheme="minorHAnsi"/>
                <w:color w:val="auto"/>
                <w:sz w:val="22"/>
                <w:szCs w:val="22"/>
              </w:rPr>
            </w:pPr>
            <w:r w:rsidRPr="008B697A">
              <w:rPr>
                <w:rFonts w:asciiTheme="minorHAnsi" w:hAnsiTheme="minorHAnsi" w:cstheme="minorHAnsi"/>
                <w:color w:val="auto"/>
                <w:sz w:val="22"/>
                <w:szCs w:val="22"/>
              </w:rPr>
              <w:t>Ensure budgets are met and expenditure is in line with AHL policies.</w:t>
            </w:r>
          </w:p>
          <w:p w14:paraId="6C900F9E"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Coordinate staff rosters and leave arrangements with support from the Operations Team.  Ensure timesheets are completed daily and are accurate.</w:t>
            </w:r>
          </w:p>
          <w:p w14:paraId="6DB415CF"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lastRenderedPageBreak/>
              <w:t>Where required, assisting with general cleaning, housekeeping, food preparation/serving and kitchenhand duties.</w:t>
            </w:r>
          </w:p>
          <w:p w14:paraId="30B59851"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 xml:space="preserve">Provide handovers at the beginning and end of shift, to maintain consistent hostel operations and supportive customer service. </w:t>
            </w:r>
          </w:p>
          <w:p w14:paraId="41A1277A"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Regularly inspect the facility and escalate facility management issues in line with operational requirements.</w:t>
            </w:r>
          </w:p>
          <w:p w14:paraId="5E745B2B"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food safety plans are adhered to through regular monitoring of food safety sheets and training of kitchen staff.</w:t>
            </w:r>
          </w:p>
          <w:p w14:paraId="30DA7762"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Manage the Salto Door Access system including ensuring appropriate use of staff and resident cards.</w:t>
            </w:r>
          </w:p>
          <w:p w14:paraId="4822C09E"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Maintain discretion and privacy of resident and staff information.</w:t>
            </w:r>
          </w:p>
          <w:p w14:paraId="4402C265" w14:textId="78445B51" w:rsidR="006532C6" w:rsidRPr="008B697A" w:rsidRDefault="006532C6" w:rsidP="006532C6">
            <w:pPr>
              <w:numPr>
                <w:ilvl w:val="0"/>
                <w:numId w:val="1"/>
              </w:numPr>
              <w:spacing w:before="0" w:after="0" w:line="240" w:lineRule="auto"/>
              <w:ind w:hanging="395"/>
              <w:rPr>
                <w:rFonts w:asciiTheme="minorHAnsi" w:hAnsiTheme="minorHAnsi" w:cstheme="minorHAnsi"/>
                <w:spacing w:val="3"/>
                <w:sz w:val="22"/>
                <w:szCs w:val="22"/>
              </w:rPr>
            </w:pPr>
            <w:r w:rsidRPr="008B697A">
              <w:rPr>
                <w:rFonts w:asciiTheme="minorHAnsi" w:hAnsiTheme="minorHAnsi" w:cstheme="minorHAnsi"/>
                <w:sz w:val="22"/>
                <w:szCs w:val="22"/>
              </w:rPr>
              <w:t>Adhere to AHL’s Child Protection Framework (available on AHL website).</w:t>
            </w:r>
          </w:p>
        </w:tc>
      </w:tr>
      <w:tr w:rsidR="006532C6" w:rsidRPr="008B697A" w14:paraId="429026F3" w14:textId="77777777" w:rsidTr="006532C6">
        <w:tc>
          <w:tcPr>
            <w:tcW w:w="1985" w:type="dxa"/>
            <w:vAlign w:val="center"/>
          </w:tcPr>
          <w:p w14:paraId="470728E0" w14:textId="4081BCDE"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lastRenderedPageBreak/>
              <w:t>Staff Management</w:t>
            </w:r>
          </w:p>
        </w:tc>
        <w:tc>
          <w:tcPr>
            <w:tcW w:w="8221" w:type="dxa"/>
          </w:tcPr>
          <w:p w14:paraId="1B9F54AF"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Provide management, support and leadership to all hostel staff.</w:t>
            </w:r>
          </w:p>
          <w:p w14:paraId="4A806E5A"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staff undertake mandatory training and facilitate the participation of staff training in line with role requirements.</w:t>
            </w:r>
          </w:p>
          <w:p w14:paraId="3C16560D"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Facilitate the participation of staff in staff forums, including the monthly standup meetings and support roster flexibility as required.</w:t>
            </w:r>
          </w:p>
          <w:p w14:paraId="3FF00504"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all staff have current qualifications for their roles, for example First Aid, Food Safety, WHS, Child Protection training, Working with Vulnerable People.</w:t>
            </w:r>
          </w:p>
          <w:p w14:paraId="75FD518D"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Support recruitment processes in line with APS Recruitment policies.</w:t>
            </w:r>
          </w:p>
          <w:p w14:paraId="122E8C08"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 xml:space="preserve">Ensure all staff annual performance agreements are completed on time including agreeing on clear performance standards, providing regular feedback to staff and providing development and training where needed.  </w:t>
            </w:r>
          </w:p>
          <w:p w14:paraId="1EBEC17C"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all new staff undertake AHL’s induction program on commencement.</w:t>
            </w:r>
          </w:p>
          <w:p w14:paraId="78B7E9C5" w14:textId="17117CD4" w:rsidR="006532C6" w:rsidRPr="008B697A" w:rsidRDefault="006532C6" w:rsidP="006532C6">
            <w:pPr>
              <w:numPr>
                <w:ilvl w:val="0"/>
                <w:numId w:val="1"/>
              </w:numPr>
              <w:spacing w:before="0" w:after="0" w:line="240" w:lineRule="auto"/>
              <w:ind w:hanging="395"/>
              <w:rPr>
                <w:rFonts w:asciiTheme="minorHAnsi" w:hAnsiTheme="minorHAnsi" w:cstheme="minorHAnsi"/>
                <w:sz w:val="22"/>
                <w:szCs w:val="22"/>
              </w:rPr>
            </w:pPr>
            <w:r w:rsidRPr="008B697A">
              <w:rPr>
                <w:rFonts w:asciiTheme="minorHAnsi" w:hAnsiTheme="minorHAnsi" w:cstheme="minorHAnsi"/>
                <w:sz w:val="22"/>
                <w:szCs w:val="22"/>
              </w:rPr>
              <w:t>Ensure all contractors undertake site induction.</w:t>
            </w:r>
          </w:p>
        </w:tc>
      </w:tr>
      <w:tr w:rsidR="006532C6" w:rsidRPr="008B697A" w14:paraId="6F360CDE" w14:textId="77777777" w:rsidTr="006532C6">
        <w:tc>
          <w:tcPr>
            <w:tcW w:w="1985" w:type="dxa"/>
            <w:vAlign w:val="center"/>
          </w:tcPr>
          <w:p w14:paraId="6D6D0F9A" w14:textId="78B7828E"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Professional Service &amp; Community Engagement</w:t>
            </w:r>
          </w:p>
        </w:tc>
        <w:tc>
          <w:tcPr>
            <w:tcW w:w="8221" w:type="dxa"/>
          </w:tcPr>
          <w:p w14:paraId="7C586194" w14:textId="77777777" w:rsidR="006532C6" w:rsidRPr="008B697A" w:rsidRDefault="006532C6" w:rsidP="006532C6">
            <w:pPr>
              <w:spacing w:after="0" w:line="240" w:lineRule="auto"/>
              <w:rPr>
                <w:rFonts w:asciiTheme="minorHAnsi" w:hAnsiTheme="minorHAnsi" w:cstheme="minorHAnsi"/>
                <w:sz w:val="22"/>
                <w:szCs w:val="22"/>
              </w:rPr>
            </w:pPr>
            <w:r w:rsidRPr="008B697A">
              <w:rPr>
                <w:rFonts w:asciiTheme="minorHAnsi" w:hAnsiTheme="minorHAnsi" w:cstheme="minorHAnsi"/>
                <w:sz w:val="22"/>
                <w:szCs w:val="22"/>
              </w:rPr>
              <w:t>At all times perform with integrity and professionalism, which includes:</w:t>
            </w:r>
          </w:p>
          <w:p w14:paraId="65A461E6"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Create productive working relationships with stakeholders, suppliers and staff.</w:t>
            </w:r>
          </w:p>
          <w:p w14:paraId="6E4CAD90"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Attend work on time and in accordance with approved work patterns.</w:t>
            </w:r>
          </w:p>
          <w:p w14:paraId="0EAB5491"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Resolve resident issues promptly to create a positive, culturally appropriate experience and quality stay for residents.</w:t>
            </w:r>
          </w:p>
          <w:p w14:paraId="0BFC758B" w14:textId="5DD7FDD7" w:rsidR="006532C6" w:rsidRPr="008B697A" w:rsidRDefault="006532C6" w:rsidP="006532C6">
            <w:pPr>
              <w:pStyle w:val="Style16"/>
              <w:spacing w:after="0"/>
              <w:ind w:hanging="395"/>
              <w:rPr>
                <w:rFonts w:asciiTheme="minorHAnsi" w:eastAsiaTheme="minorHAnsi" w:hAnsiTheme="minorHAnsi" w:cstheme="minorHAnsi"/>
                <w:color w:val="auto"/>
                <w:spacing w:val="4"/>
                <w:sz w:val="22"/>
                <w:szCs w:val="22"/>
              </w:rPr>
            </w:pPr>
            <w:r w:rsidRPr="008B697A">
              <w:rPr>
                <w:rFonts w:asciiTheme="minorHAnsi" w:hAnsiTheme="minorHAnsi" w:cstheme="minorHAnsi"/>
                <w:color w:val="auto"/>
                <w:sz w:val="22"/>
                <w:szCs w:val="22"/>
              </w:rPr>
              <w:t>Show respect for all residents and the diversity of residents’ personal situations.</w:t>
            </w:r>
          </w:p>
        </w:tc>
      </w:tr>
      <w:tr w:rsidR="006532C6" w:rsidRPr="008B697A" w14:paraId="0E9562AF" w14:textId="77777777" w:rsidTr="006532C6">
        <w:tc>
          <w:tcPr>
            <w:tcW w:w="1985" w:type="dxa"/>
            <w:vAlign w:val="center"/>
          </w:tcPr>
          <w:p w14:paraId="75FEFABF" w14:textId="6A56BD2D"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Work, Health &amp; Safety (WHS) Property Maintenance</w:t>
            </w:r>
          </w:p>
        </w:tc>
        <w:tc>
          <w:tcPr>
            <w:tcW w:w="8221" w:type="dxa"/>
          </w:tcPr>
          <w:p w14:paraId="4FF8F500" w14:textId="77777777" w:rsidR="006532C6" w:rsidRPr="008B697A" w:rsidRDefault="006532C6" w:rsidP="006532C6">
            <w:pPr>
              <w:spacing w:after="0" w:line="240" w:lineRule="auto"/>
              <w:rPr>
                <w:rFonts w:asciiTheme="minorHAnsi" w:hAnsiTheme="minorHAnsi" w:cstheme="minorHAnsi"/>
                <w:sz w:val="22"/>
                <w:szCs w:val="22"/>
              </w:rPr>
            </w:pPr>
            <w:r w:rsidRPr="008B697A">
              <w:rPr>
                <w:rFonts w:asciiTheme="minorHAnsi" w:hAnsiTheme="minorHAnsi" w:cstheme="minorHAnsi"/>
                <w:sz w:val="22"/>
                <w:szCs w:val="22"/>
              </w:rPr>
              <w:t>Adhere to Work Health and Safety (WHS) practices, including:</w:t>
            </w:r>
          </w:p>
          <w:p w14:paraId="1CDBDE10"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Uphold AHL’s commitment to safety of its staff and residents.</w:t>
            </w:r>
          </w:p>
          <w:p w14:paraId="39E2D638"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workplace hazards and WHS issues are reported, including injury or illness.</w:t>
            </w:r>
          </w:p>
          <w:p w14:paraId="4E40E3FB"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the correct reporting of unsafe, hazardous or emergency situations using AHL’s Hazard and Incident Reporting procedures.</w:t>
            </w:r>
          </w:p>
          <w:p w14:paraId="2A76F285"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Use equipment or substances in a safe and appropriate manner.</w:t>
            </w:r>
          </w:p>
          <w:p w14:paraId="3042A618"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Report of all property maintenance requirements.</w:t>
            </w:r>
          </w:p>
          <w:p w14:paraId="51E663F4" w14:textId="07EAAF07" w:rsidR="006532C6" w:rsidRPr="008B697A" w:rsidRDefault="006532C6" w:rsidP="006532C6">
            <w:pPr>
              <w:numPr>
                <w:ilvl w:val="0"/>
                <w:numId w:val="1"/>
              </w:numPr>
              <w:spacing w:before="0" w:after="0" w:line="240" w:lineRule="auto"/>
              <w:ind w:hanging="395"/>
              <w:rPr>
                <w:rFonts w:asciiTheme="minorHAnsi" w:hAnsiTheme="minorHAnsi" w:cstheme="minorHAnsi"/>
                <w:sz w:val="22"/>
                <w:szCs w:val="22"/>
              </w:rPr>
            </w:pPr>
            <w:r w:rsidRPr="008B697A">
              <w:rPr>
                <w:rFonts w:asciiTheme="minorHAnsi" w:hAnsiTheme="minorHAnsi" w:cstheme="minorHAnsi"/>
                <w:sz w:val="22"/>
                <w:szCs w:val="22"/>
              </w:rPr>
              <w:t>Perform the duties of First Aid Officer and Emergency and Fire Warden.</w:t>
            </w:r>
          </w:p>
        </w:tc>
      </w:tr>
      <w:tr w:rsidR="006532C6" w:rsidRPr="008B697A" w14:paraId="4E9BF576" w14:textId="77777777" w:rsidTr="006532C6">
        <w:tc>
          <w:tcPr>
            <w:tcW w:w="1985" w:type="dxa"/>
            <w:vAlign w:val="center"/>
          </w:tcPr>
          <w:p w14:paraId="578217B4" w14:textId="7181DE83"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Other</w:t>
            </w:r>
          </w:p>
        </w:tc>
        <w:tc>
          <w:tcPr>
            <w:tcW w:w="8221" w:type="dxa"/>
          </w:tcPr>
          <w:p w14:paraId="34D4465C" w14:textId="2239EB29" w:rsidR="006532C6" w:rsidRPr="008B697A" w:rsidRDefault="006532C6" w:rsidP="006532C6">
            <w:pPr>
              <w:spacing w:after="0" w:line="240" w:lineRule="auto"/>
              <w:rPr>
                <w:rFonts w:asciiTheme="minorHAnsi" w:hAnsiTheme="minorHAnsi" w:cstheme="minorHAnsi"/>
                <w:sz w:val="22"/>
                <w:szCs w:val="22"/>
              </w:rPr>
            </w:pPr>
            <w:r w:rsidRPr="008B697A">
              <w:rPr>
                <w:rFonts w:asciiTheme="minorHAnsi" w:hAnsiTheme="minorHAnsi" w:cstheme="minorHAnsi"/>
                <w:sz w:val="22"/>
                <w:szCs w:val="22"/>
              </w:rPr>
              <w:t>Other duties as directed.</w:t>
            </w:r>
          </w:p>
        </w:tc>
      </w:tr>
      <w:tr w:rsidR="006532C6" w:rsidRPr="008B697A" w14:paraId="288B514C" w14:textId="77777777" w:rsidTr="006532C6">
        <w:tc>
          <w:tcPr>
            <w:tcW w:w="10206" w:type="dxa"/>
            <w:gridSpan w:val="2"/>
            <w:shd w:val="clear" w:color="auto" w:fill="FFFFFF" w:themeFill="background1"/>
          </w:tcPr>
          <w:p w14:paraId="03E5F8ED" w14:textId="721C78A2" w:rsidR="006532C6" w:rsidRPr="008B697A" w:rsidRDefault="006532C6" w:rsidP="006532C6">
            <w:pPr>
              <w:spacing w:line="240" w:lineRule="auto"/>
              <w:rPr>
                <w:rFonts w:asciiTheme="minorHAnsi" w:hAnsiTheme="minorHAnsi" w:cstheme="minorHAnsi"/>
                <w:i/>
                <w:iCs/>
                <w:szCs w:val="21"/>
              </w:rPr>
            </w:pPr>
            <w:r w:rsidRPr="008B697A">
              <w:rPr>
                <w:rFonts w:asciiTheme="minorHAnsi" w:hAnsiTheme="minorHAnsi" w:cstheme="minorHAnsi"/>
                <w:i/>
                <w:iCs/>
                <w:sz w:val="16"/>
                <w:szCs w:val="16"/>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298188F6" w14:textId="67C79434" w:rsidR="007550C9" w:rsidRPr="008B697A" w:rsidRDefault="00F33A18" w:rsidP="007550C9">
      <w:pPr>
        <w:spacing w:after="0" w:line="240" w:lineRule="auto"/>
        <w:ind w:left="-284"/>
        <w:rPr>
          <w:rFonts w:asciiTheme="minorHAnsi" w:hAnsiTheme="minorHAnsi" w:cstheme="minorHAnsi"/>
          <w:sz w:val="22"/>
          <w:szCs w:val="22"/>
        </w:rPr>
      </w:pPr>
      <w:r w:rsidRPr="008B697A">
        <w:rPr>
          <w:rFonts w:asciiTheme="minorHAnsi" w:eastAsiaTheme="majorEastAsia" w:hAnsiTheme="minorHAnsi" w:cstheme="minorHAnsi"/>
          <w:b/>
          <w:color w:val="AD3016"/>
          <w:sz w:val="22"/>
          <w:szCs w:val="22"/>
        </w:rPr>
        <w:br/>
      </w:r>
    </w:p>
    <w:p w14:paraId="7F9B96C8" w14:textId="4CA629E4" w:rsidR="00491DB7" w:rsidRPr="008B697A" w:rsidRDefault="006B2E69" w:rsidP="00F33A18">
      <w:pPr>
        <w:pStyle w:val="NormalWeb"/>
        <w:shd w:val="clear" w:color="auto" w:fill="FFFFFF"/>
        <w:spacing w:before="0" w:beforeAutospacing="0" w:after="150" w:afterAutospacing="0"/>
        <w:ind w:left="-284"/>
        <w:rPr>
          <w:rFonts w:asciiTheme="minorHAnsi" w:eastAsiaTheme="minorHAnsi" w:hAnsiTheme="minorHAnsi" w:cstheme="minorHAnsi"/>
          <w:sz w:val="22"/>
          <w:szCs w:val="22"/>
          <w:lang w:val="en-US" w:eastAsia="en-US"/>
        </w:rPr>
      </w:pPr>
      <w:r w:rsidRPr="008B697A">
        <w:rPr>
          <w:rFonts w:asciiTheme="minorHAnsi" w:hAnsiTheme="minorHAnsi" w:cstheme="minorHAnsi"/>
          <w:sz w:val="22"/>
          <w:szCs w:val="22"/>
        </w:rPr>
        <w:br w:type="page"/>
      </w:r>
    </w:p>
    <w:p w14:paraId="149E171D" w14:textId="5851A38D" w:rsidR="00491DB7" w:rsidRPr="008B697A" w:rsidRDefault="00491DB7" w:rsidP="00F33A18">
      <w:pPr>
        <w:spacing w:before="0" w:after="0" w:line="240" w:lineRule="auto"/>
        <w:ind w:left="-284"/>
        <w:rPr>
          <w:rFonts w:asciiTheme="minorHAnsi" w:hAnsiTheme="minorHAnsi" w:cstheme="minorHAnsi"/>
          <w:b/>
          <w:bCs/>
          <w:color w:val="AD3016" w:themeColor="accent1"/>
          <w:sz w:val="22"/>
          <w:szCs w:val="22"/>
        </w:rPr>
      </w:pPr>
      <w:r w:rsidRPr="008B697A">
        <w:rPr>
          <w:rFonts w:asciiTheme="minorHAnsi" w:hAnsiTheme="minorHAnsi" w:cstheme="minorHAnsi"/>
          <w:b/>
          <w:bCs/>
          <w:color w:val="AD3016" w:themeColor="accent1"/>
          <w:sz w:val="32"/>
          <w:szCs w:val="32"/>
        </w:rPr>
        <w:lastRenderedPageBreak/>
        <w:t>Skills and Experience required</w:t>
      </w:r>
      <w:r w:rsidR="009E65A9" w:rsidRPr="008B697A">
        <w:rPr>
          <w:rFonts w:asciiTheme="minorHAnsi" w:hAnsiTheme="minorHAnsi" w:cstheme="minorHAnsi"/>
          <w:b/>
          <w:bCs/>
          <w:color w:val="AD3016" w:themeColor="accent1"/>
          <w:sz w:val="32"/>
          <w:szCs w:val="32"/>
        </w:rPr>
        <w:br/>
      </w:r>
    </w:p>
    <w:tbl>
      <w:tblPr>
        <w:tblStyle w:val="TableGrid"/>
        <w:tblW w:w="9640" w:type="dxa"/>
        <w:tblInd w:w="-289" w:type="dxa"/>
        <w:tblLook w:val="04A0" w:firstRow="1" w:lastRow="0" w:firstColumn="1" w:lastColumn="0" w:noHBand="0" w:noVBand="1"/>
      </w:tblPr>
      <w:tblGrid>
        <w:gridCol w:w="2694"/>
        <w:gridCol w:w="6946"/>
      </w:tblGrid>
      <w:tr w:rsidR="00787309" w:rsidRPr="008B697A" w14:paraId="0DBBA193" w14:textId="77777777" w:rsidTr="00F33A18">
        <w:tc>
          <w:tcPr>
            <w:tcW w:w="9640" w:type="dxa"/>
            <w:gridSpan w:val="2"/>
            <w:shd w:val="clear" w:color="auto" w:fill="FFFFFF" w:themeFill="background1"/>
          </w:tcPr>
          <w:p w14:paraId="4A71E06D" w14:textId="685A12BA" w:rsidR="00A241AC" w:rsidRPr="008B697A" w:rsidRDefault="00B93F9E" w:rsidP="00411F26">
            <w:pPr>
              <w:rPr>
                <w:rFonts w:asciiTheme="minorHAnsi" w:hAnsiTheme="minorHAnsi" w:cstheme="minorHAnsi"/>
                <w:sz w:val="22"/>
                <w:szCs w:val="22"/>
              </w:rPr>
            </w:pPr>
            <w:r w:rsidRPr="008B697A">
              <w:rPr>
                <w:rFonts w:asciiTheme="minorHAnsi" w:hAnsiTheme="minorHAnsi" w:cstheme="minorHAnsi"/>
                <w:sz w:val="22"/>
                <w:szCs w:val="22"/>
              </w:rPr>
              <w:t xml:space="preserve">All applicants will be assessed in relation to their ability to perform in accordance with the APS Values and Code of Conduct, the social justice principles of equity and workplace diversity and work health and safety. </w:t>
            </w:r>
          </w:p>
        </w:tc>
      </w:tr>
      <w:tr w:rsidR="004A7F77" w:rsidRPr="008B697A" w14:paraId="43A4A57D" w14:textId="77777777" w:rsidTr="00F5026B">
        <w:tc>
          <w:tcPr>
            <w:tcW w:w="9640" w:type="dxa"/>
            <w:gridSpan w:val="2"/>
            <w:shd w:val="clear" w:color="auto" w:fill="FFFFFF" w:themeFill="background1"/>
            <w:vAlign w:val="center"/>
          </w:tcPr>
          <w:p w14:paraId="239C70EB" w14:textId="7B2FB62F" w:rsidR="004A7F77" w:rsidRPr="008B697A" w:rsidRDefault="004A7F77" w:rsidP="004A7F77">
            <w:pPr>
              <w:rPr>
                <w:rFonts w:asciiTheme="minorHAnsi" w:hAnsiTheme="minorHAnsi" w:cstheme="minorHAnsi"/>
                <w:sz w:val="22"/>
                <w:szCs w:val="22"/>
              </w:rPr>
            </w:pPr>
            <w:r w:rsidRPr="008B697A">
              <w:rPr>
                <w:rFonts w:asciiTheme="minorHAnsi" w:hAnsiTheme="minorHAnsi" w:cstheme="minorHAnsi"/>
                <w:sz w:val="22"/>
                <w:szCs w:val="22"/>
              </w:rPr>
              <w:t>The successful applicant will demonstrate:</w:t>
            </w:r>
          </w:p>
        </w:tc>
      </w:tr>
      <w:tr w:rsidR="00787309" w:rsidRPr="008B697A" w14:paraId="7DC62C39" w14:textId="77777777" w:rsidTr="009E65A9">
        <w:tc>
          <w:tcPr>
            <w:tcW w:w="2694" w:type="dxa"/>
            <w:shd w:val="clear" w:color="auto" w:fill="FFFFFF" w:themeFill="background1"/>
            <w:vAlign w:val="center"/>
          </w:tcPr>
          <w:p w14:paraId="0FE96238" w14:textId="77777777" w:rsidR="00491DB7" w:rsidRPr="008B697A" w:rsidRDefault="00491DB7"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1</w:t>
            </w:r>
          </w:p>
        </w:tc>
        <w:tc>
          <w:tcPr>
            <w:tcW w:w="6946" w:type="dxa"/>
            <w:shd w:val="clear" w:color="auto" w:fill="FFFFFF" w:themeFill="background1"/>
          </w:tcPr>
          <w:p w14:paraId="0769B80B" w14:textId="47E43BF7" w:rsidR="00491DB7"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Understanding of Aboriginal and Torres Strait Islander cultures and issues affecting First Nations peoples.</w:t>
            </w:r>
          </w:p>
        </w:tc>
      </w:tr>
      <w:tr w:rsidR="00A06D24" w:rsidRPr="008B697A" w14:paraId="17AE1AAE" w14:textId="77777777" w:rsidTr="009E65A9">
        <w:tc>
          <w:tcPr>
            <w:tcW w:w="2694" w:type="dxa"/>
            <w:shd w:val="clear" w:color="auto" w:fill="FFFFFF" w:themeFill="background1"/>
            <w:vAlign w:val="center"/>
          </w:tcPr>
          <w:p w14:paraId="096CFA28" w14:textId="0D423372" w:rsidR="00A06D24" w:rsidRPr="008B697A" w:rsidRDefault="00A06D24"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2</w:t>
            </w:r>
          </w:p>
        </w:tc>
        <w:tc>
          <w:tcPr>
            <w:tcW w:w="6946" w:type="dxa"/>
            <w:shd w:val="clear" w:color="auto" w:fill="FFFFFF" w:themeFill="background1"/>
          </w:tcPr>
          <w:p w14:paraId="34C57F36" w14:textId="6D7CA293" w:rsidR="00A06D24" w:rsidRPr="008B697A" w:rsidRDefault="00A06D24"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Demonstrated ability to support outcomes for First Nations peoples and the demonstrated ability to communicate sensitively and effectively with First Nations peoples.</w:t>
            </w:r>
          </w:p>
        </w:tc>
      </w:tr>
      <w:tr w:rsidR="00787309" w:rsidRPr="008B697A" w14:paraId="2D8FCCC5" w14:textId="77777777" w:rsidTr="009E65A9">
        <w:tc>
          <w:tcPr>
            <w:tcW w:w="2694" w:type="dxa"/>
            <w:shd w:val="clear" w:color="auto" w:fill="FFFFFF" w:themeFill="background1"/>
            <w:vAlign w:val="center"/>
          </w:tcPr>
          <w:p w14:paraId="369B89AF" w14:textId="26F0D6BB" w:rsidR="00491DB7" w:rsidRPr="008B697A" w:rsidRDefault="0065276E"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3</w:t>
            </w:r>
          </w:p>
        </w:tc>
        <w:tc>
          <w:tcPr>
            <w:tcW w:w="6946" w:type="dxa"/>
            <w:shd w:val="clear" w:color="auto" w:fill="FFFFFF" w:themeFill="background1"/>
          </w:tcPr>
          <w:p w14:paraId="07FDC589" w14:textId="59CDEE09" w:rsidR="00491DB7"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 xml:space="preserve">Proven ability to manage a </w:t>
            </w:r>
            <w:r w:rsidR="00A140F3" w:rsidRPr="008B697A">
              <w:rPr>
                <w:rFonts w:asciiTheme="minorHAnsi" w:hAnsiTheme="minorHAnsi" w:cstheme="minorHAnsi"/>
                <w:sz w:val="22"/>
                <w:szCs w:val="22"/>
              </w:rPr>
              <w:t>high performing team</w:t>
            </w:r>
            <w:r w:rsidRPr="008B697A">
              <w:rPr>
                <w:rFonts w:asciiTheme="minorHAnsi" w:hAnsiTheme="minorHAnsi" w:cstheme="minorHAnsi"/>
                <w:sz w:val="22"/>
                <w:szCs w:val="22"/>
              </w:rPr>
              <w:t xml:space="preserve"> including supporting individual development of team members and supporting effective performance.</w:t>
            </w:r>
          </w:p>
        </w:tc>
      </w:tr>
      <w:tr w:rsidR="00787309" w:rsidRPr="008B697A" w14:paraId="7490A240" w14:textId="77777777" w:rsidTr="009E65A9">
        <w:tc>
          <w:tcPr>
            <w:tcW w:w="2694" w:type="dxa"/>
            <w:shd w:val="clear" w:color="auto" w:fill="FFFFFF" w:themeFill="background1"/>
            <w:vAlign w:val="center"/>
          </w:tcPr>
          <w:p w14:paraId="00AF7DA8" w14:textId="1028E0AC" w:rsidR="00491DB7" w:rsidRPr="008B697A" w:rsidRDefault="0065276E"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4</w:t>
            </w:r>
          </w:p>
        </w:tc>
        <w:tc>
          <w:tcPr>
            <w:tcW w:w="6946" w:type="dxa"/>
            <w:shd w:val="clear" w:color="auto" w:fill="FFFFFF" w:themeFill="background1"/>
          </w:tcPr>
          <w:p w14:paraId="67745292" w14:textId="4415552B" w:rsidR="00491DB7"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Experience in providing accommodation and meal services and an understanding of the policies and procedures needed to support effective delivery of these services.</w:t>
            </w:r>
          </w:p>
        </w:tc>
      </w:tr>
      <w:tr w:rsidR="00787309" w:rsidRPr="008B697A" w14:paraId="03E39CEB" w14:textId="77777777" w:rsidTr="009E65A9">
        <w:tc>
          <w:tcPr>
            <w:tcW w:w="2694" w:type="dxa"/>
            <w:shd w:val="clear" w:color="auto" w:fill="FFFFFF" w:themeFill="background1"/>
            <w:vAlign w:val="center"/>
          </w:tcPr>
          <w:p w14:paraId="219652E6" w14:textId="2CDE60EE" w:rsidR="00491DB7" w:rsidRPr="008B697A" w:rsidRDefault="0065276E"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5</w:t>
            </w:r>
          </w:p>
        </w:tc>
        <w:tc>
          <w:tcPr>
            <w:tcW w:w="6946" w:type="dxa"/>
            <w:shd w:val="clear" w:color="auto" w:fill="FFFFFF" w:themeFill="background1"/>
          </w:tcPr>
          <w:p w14:paraId="1EF6FA0E" w14:textId="0F64FFFF" w:rsidR="00491DB7"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Ability to prepare reports and escalate issues including in regard to WHS, Child Protection, facilities management and resident behaviour.</w:t>
            </w:r>
          </w:p>
        </w:tc>
      </w:tr>
      <w:tr w:rsidR="00787309" w:rsidRPr="008B697A" w14:paraId="65A0EFF3" w14:textId="77777777" w:rsidTr="009E65A9">
        <w:tc>
          <w:tcPr>
            <w:tcW w:w="2694" w:type="dxa"/>
            <w:shd w:val="clear" w:color="auto" w:fill="FFFFFF" w:themeFill="background1"/>
            <w:vAlign w:val="center"/>
          </w:tcPr>
          <w:p w14:paraId="4E078ED4" w14:textId="325E9289" w:rsidR="00787309" w:rsidRPr="008B697A" w:rsidRDefault="0065276E"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6</w:t>
            </w:r>
          </w:p>
        </w:tc>
        <w:tc>
          <w:tcPr>
            <w:tcW w:w="6946" w:type="dxa"/>
            <w:shd w:val="clear" w:color="auto" w:fill="FFFFFF" w:themeFill="background1"/>
          </w:tcPr>
          <w:p w14:paraId="12FF4258" w14:textId="72471168" w:rsidR="00787309"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Ability to effectively manage budgets including the ability to drive tariff income and manage cost effective food services and facility management practices.</w:t>
            </w:r>
          </w:p>
        </w:tc>
      </w:tr>
      <w:tr w:rsidR="00787309" w:rsidRPr="008B697A" w14:paraId="0AEA00EA" w14:textId="77777777" w:rsidTr="009E65A9">
        <w:tc>
          <w:tcPr>
            <w:tcW w:w="2694" w:type="dxa"/>
            <w:shd w:val="clear" w:color="auto" w:fill="FFFFFF" w:themeFill="background1"/>
            <w:vAlign w:val="center"/>
          </w:tcPr>
          <w:p w14:paraId="6A223024" w14:textId="35538140" w:rsidR="00787309" w:rsidRPr="008B697A" w:rsidRDefault="0065276E"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7</w:t>
            </w:r>
          </w:p>
        </w:tc>
        <w:tc>
          <w:tcPr>
            <w:tcW w:w="6946" w:type="dxa"/>
            <w:shd w:val="clear" w:color="auto" w:fill="FFFFFF" w:themeFill="background1"/>
          </w:tcPr>
          <w:p w14:paraId="3C9DC060" w14:textId="6694C8A1" w:rsidR="00787309"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Excellent stakeholder engagement skills that will support services for First Nations people.</w:t>
            </w:r>
          </w:p>
        </w:tc>
      </w:tr>
      <w:tr w:rsidR="00F33A18" w:rsidRPr="008B697A" w14:paraId="270F6888" w14:textId="77777777" w:rsidTr="009E65A9">
        <w:tc>
          <w:tcPr>
            <w:tcW w:w="2694" w:type="dxa"/>
            <w:shd w:val="clear" w:color="auto" w:fill="FFFFFF" w:themeFill="background1"/>
            <w:vAlign w:val="center"/>
          </w:tcPr>
          <w:p w14:paraId="0C617205" w14:textId="1DFC5F10" w:rsidR="00F33A18" w:rsidRPr="008B697A" w:rsidRDefault="009E65A9"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Qualifications and Training</w:t>
            </w:r>
          </w:p>
        </w:tc>
        <w:tc>
          <w:tcPr>
            <w:tcW w:w="6946" w:type="dxa"/>
            <w:shd w:val="clear" w:color="auto" w:fill="FFFFFF" w:themeFill="background1"/>
          </w:tcPr>
          <w:p w14:paraId="115FE636" w14:textId="2F0AEE55" w:rsidR="00F33A18" w:rsidRPr="008B697A" w:rsidRDefault="009E65A9"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 xml:space="preserve">First Aid Certificate; Emergency Warden Training; Food Safety Supervisor Certificate (or ability to obtain these qualifications in the first six months of employment).  Training is provided by AHL where required. </w:t>
            </w:r>
          </w:p>
        </w:tc>
      </w:tr>
      <w:tr w:rsidR="009E65A9" w:rsidRPr="008B697A" w14:paraId="73FFDE54" w14:textId="77777777" w:rsidTr="009E65A9">
        <w:tc>
          <w:tcPr>
            <w:tcW w:w="2694" w:type="dxa"/>
            <w:shd w:val="clear" w:color="auto" w:fill="FFFFFF" w:themeFill="background1"/>
            <w:vAlign w:val="center"/>
          </w:tcPr>
          <w:p w14:paraId="69F38C33" w14:textId="52083C73" w:rsidR="009E65A9" w:rsidRPr="008B697A" w:rsidRDefault="009E65A9"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 xml:space="preserve">Fitness for Work </w:t>
            </w:r>
          </w:p>
        </w:tc>
        <w:tc>
          <w:tcPr>
            <w:tcW w:w="6946" w:type="dxa"/>
            <w:shd w:val="clear" w:color="auto" w:fill="FFFFFF" w:themeFill="background1"/>
          </w:tcPr>
          <w:p w14:paraId="3F567CD5" w14:textId="3CED58BA" w:rsidR="009E65A9" w:rsidRPr="008B697A" w:rsidRDefault="009E65A9"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 xml:space="preserve">You will need to be in good physical health. Hostel Managers will be required to walk, lift and carry, work a flexible schedule, and must be able to move continuously during working hours. </w:t>
            </w:r>
          </w:p>
        </w:tc>
      </w:tr>
    </w:tbl>
    <w:p w14:paraId="5BF986C0" w14:textId="3432CEF7" w:rsidR="00491DB7" w:rsidRPr="008B697A" w:rsidRDefault="007550C9" w:rsidP="009E65A9">
      <w:pPr>
        <w:spacing w:after="0" w:line="240" w:lineRule="auto"/>
        <w:ind w:left="-284"/>
        <w:rPr>
          <w:rFonts w:asciiTheme="minorHAnsi" w:hAnsiTheme="minorHAnsi" w:cstheme="minorHAnsi"/>
        </w:rPr>
      </w:pPr>
      <w:r w:rsidRPr="008B697A">
        <w:rPr>
          <w:rFonts w:asciiTheme="minorHAnsi" w:eastAsiaTheme="majorEastAsia" w:hAnsiTheme="minorHAnsi" w:cstheme="minorHAnsi"/>
          <w:b/>
          <w:color w:val="AD3016"/>
          <w:sz w:val="28"/>
          <w:szCs w:val="28"/>
        </w:rPr>
        <w:br/>
      </w:r>
      <w:bookmarkStart w:id="2" w:name="_Hlk151123561"/>
    </w:p>
    <w:bookmarkEnd w:id="2"/>
    <w:p w14:paraId="69E78D9B" w14:textId="77777777" w:rsidR="00963840" w:rsidRPr="008B697A" w:rsidRDefault="00963840">
      <w:pPr>
        <w:spacing w:before="0" w:after="0" w:line="240" w:lineRule="auto"/>
        <w:rPr>
          <w:rFonts w:asciiTheme="minorHAnsi" w:hAnsiTheme="minorHAnsi" w:cstheme="minorHAnsi"/>
        </w:rPr>
      </w:pPr>
      <w:r w:rsidRPr="008B697A">
        <w:rPr>
          <w:rFonts w:asciiTheme="minorHAnsi" w:hAnsiTheme="minorHAnsi" w:cstheme="minorHAnsi"/>
        </w:rPr>
        <w:br w:type="page"/>
      </w:r>
    </w:p>
    <w:p w14:paraId="501719FF" w14:textId="77777777" w:rsidR="009E65A9" w:rsidRPr="008B697A" w:rsidRDefault="009E65A9" w:rsidP="009E65A9">
      <w:pPr>
        <w:ind w:hanging="284"/>
        <w:rPr>
          <w:rFonts w:asciiTheme="minorHAnsi" w:hAnsiTheme="minorHAnsi" w:cstheme="minorHAnsi"/>
          <w:b/>
          <w:bCs/>
          <w:color w:val="AD3016" w:themeColor="accent1"/>
          <w:sz w:val="28"/>
          <w:szCs w:val="28"/>
        </w:rPr>
      </w:pPr>
      <w:bookmarkStart w:id="3" w:name="_Hlk158890538"/>
      <w:r w:rsidRPr="008B697A">
        <w:rPr>
          <w:rFonts w:asciiTheme="minorHAnsi" w:hAnsiTheme="minorHAnsi" w:cstheme="minorHAnsi"/>
          <w:b/>
          <w:bCs/>
          <w:color w:val="AD3016" w:themeColor="accent1"/>
          <w:sz w:val="28"/>
          <w:szCs w:val="28"/>
        </w:rPr>
        <w:lastRenderedPageBreak/>
        <w:t>Recruitment Initiatives</w:t>
      </w:r>
    </w:p>
    <w:p w14:paraId="214D27BA" w14:textId="77777777" w:rsidR="009E65A9" w:rsidRPr="008B697A" w:rsidRDefault="009E65A9" w:rsidP="009E65A9">
      <w:pPr>
        <w:spacing w:before="0" w:after="0" w:line="276" w:lineRule="auto"/>
        <w:ind w:left="-284"/>
        <w:rPr>
          <w:rFonts w:asciiTheme="minorHAnsi" w:hAnsiTheme="minorHAnsi" w:cstheme="minorHAnsi"/>
          <w:sz w:val="22"/>
          <w:szCs w:val="22"/>
        </w:rPr>
      </w:pPr>
      <w:r w:rsidRPr="008B697A">
        <w:rPr>
          <w:rFonts w:asciiTheme="minorHAnsi" w:hAnsiTheme="minorHAnsi" w:cstheme="minorHAnsi"/>
          <w:sz w:val="22"/>
          <w:szCs w:val="22"/>
        </w:rPr>
        <w:t xml:space="preserve">This is an </w:t>
      </w:r>
      <w:r w:rsidRPr="008B697A">
        <w:rPr>
          <w:rFonts w:asciiTheme="minorHAnsi" w:hAnsiTheme="minorHAnsi" w:cstheme="minorHAnsi"/>
          <w:b/>
          <w:bCs/>
          <w:sz w:val="22"/>
          <w:szCs w:val="22"/>
        </w:rPr>
        <w:t>Identified Position</w:t>
      </w:r>
      <w:r w:rsidRPr="008B697A">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27F9C71D" w14:textId="77777777" w:rsidR="009E65A9" w:rsidRPr="008B697A" w:rsidRDefault="009E65A9" w:rsidP="009E65A9">
      <w:pPr>
        <w:spacing w:before="0" w:after="0" w:line="276" w:lineRule="auto"/>
        <w:ind w:left="-284"/>
        <w:rPr>
          <w:rFonts w:asciiTheme="minorHAnsi" w:hAnsiTheme="minorHAnsi" w:cstheme="minorHAnsi"/>
          <w:sz w:val="22"/>
          <w:szCs w:val="22"/>
        </w:rPr>
      </w:pPr>
    </w:p>
    <w:p w14:paraId="34587462" w14:textId="77777777" w:rsidR="009E65A9" w:rsidRPr="008B697A" w:rsidRDefault="009E65A9" w:rsidP="009E65A9">
      <w:pPr>
        <w:pStyle w:val="Default"/>
        <w:spacing w:before="120" w:line="276" w:lineRule="auto"/>
        <w:ind w:left="-284"/>
        <w:rPr>
          <w:rFonts w:asciiTheme="minorHAnsi" w:eastAsia="Calibri" w:hAnsiTheme="minorHAnsi" w:cstheme="minorHAnsi"/>
          <w:color w:val="002060"/>
          <w:sz w:val="22"/>
          <w:szCs w:val="22"/>
          <w:u w:val="single"/>
          <w:lang w:eastAsia="en-US"/>
        </w:rPr>
      </w:pPr>
      <w:r w:rsidRPr="008B697A">
        <w:rPr>
          <w:rFonts w:asciiTheme="minorHAnsi" w:eastAsiaTheme="minorHAnsi" w:hAnsiTheme="minorHAnsi" w:cstheme="minorHAnsi"/>
          <w:color w:val="auto"/>
          <w:spacing w:val="4"/>
          <w:sz w:val="22"/>
          <w:szCs w:val="22"/>
          <w:lang w:eastAsia="en-US"/>
        </w:rPr>
        <w:t xml:space="preserve">Further, the </w:t>
      </w:r>
      <w:r w:rsidRPr="008B697A">
        <w:rPr>
          <w:rFonts w:asciiTheme="minorHAnsi" w:eastAsiaTheme="minorHAnsi" w:hAnsiTheme="minorHAnsi" w:cstheme="minorHAnsi"/>
          <w:b/>
          <w:bCs/>
          <w:color w:val="auto"/>
          <w:spacing w:val="4"/>
          <w:sz w:val="22"/>
          <w:szCs w:val="22"/>
          <w:lang w:eastAsia="en-US"/>
        </w:rPr>
        <w:t xml:space="preserve">RecruitAbility </w:t>
      </w:r>
      <w:r w:rsidRPr="008B697A">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8" w:history="1">
        <w:r w:rsidRPr="008B697A">
          <w:rPr>
            <w:rStyle w:val="Hyperlink"/>
            <w:rFonts w:asciiTheme="minorHAnsi" w:eastAsia="SimSun" w:hAnsiTheme="minorHAnsi" w:cstheme="minorHAnsi"/>
            <w:szCs w:val="22"/>
            <w:lang w:eastAsia="zh-CN"/>
          </w:rPr>
          <w:t xml:space="preserve"> </w:t>
        </w:r>
        <w:hyperlink r:id="rId9" w:history="1">
          <w:r w:rsidRPr="008B697A">
            <w:rPr>
              <w:rFonts w:asciiTheme="minorHAnsi" w:eastAsia="Calibri" w:hAnsiTheme="minorHAnsi" w:cstheme="minorHAnsi"/>
              <w:color w:val="002060"/>
              <w:sz w:val="22"/>
              <w:szCs w:val="22"/>
              <w:u w:val="single"/>
              <w:lang w:eastAsia="en-US"/>
            </w:rPr>
            <w:t>APSC Recruitability scheme guide applicants</w:t>
          </w:r>
        </w:hyperlink>
      </w:hyperlink>
      <w:r w:rsidRPr="008B697A">
        <w:rPr>
          <w:rFonts w:asciiTheme="minorHAnsi" w:eastAsia="Calibri" w:hAnsiTheme="minorHAnsi" w:cstheme="minorHAnsi"/>
          <w:color w:val="002060"/>
          <w:sz w:val="22"/>
          <w:szCs w:val="22"/>
          <w:u w:val="single"/>
          <w:lang w:eastAsia="en-US"/>
        </w:rPr>
        <w:t>.</w:t>
      </w:r>
    </w:p>
    <w:p w14:paraId="7C2DD1E0" w14:textId="77777777" w:rsidR="009E65A9" w:rsidRPr="008B697A" w:rsidRDefault="009E65A9" w:rsidP="007550C9">
      <w:pPr>
        <w:spacing w:after="0" w:line="240" w:lineRule="auto"/>
        <w:ind w:left="-284" w:right="-330"/>
        <w:rPr>
          <w:rFonts w:asciiTheme="minorHAnsi" w:hAnsiTheme="minorHAnsi" w:cstheme="minorHAnsi"/>
          <w:b/>
          <w:bCs/>
          <w:color w:val="AD3016" w:themeColor="accent1"/>
          <w:sz w:val="28"/>
          <w:szCs w:val="28"/>
        </w:rPr>
      </w:pPr>
    </w:p>
    <w:p w14:paraId="70FE6F24" w14:textId="77777777" w:rsidR="009E65A9" w:rsidRPr="008B697A" w:rsidRDefault="009E65A9" w:rsidP="009E65A9">
      <w:pPr>
        <w:ind w:left="-284"/>
        <w:rPr>
          <w:rFonts w:asciiTheme="minorHAnsi" w:hAnsiTheme="minorHAnsi" w:cstheme="minorHAnsi"/>
          <w:b/>
          <w:bCs/>
          <w:color w:val="AD3016" w:themeColor="accent1"/>
          <w:sz w:val="28"/>
          <w:szCs w:val="28"/>
        </w:rPr>
      </w:pPr>
      <w:r w:rsidRPr="008B697A">
        <w:rPr>
          <w:rFonts w:asciiTheme="minorHAnsi" w:hAnsiTheme="minorHAnsi" w:cstheme="minorHAnsi"/>
          <w:b/>
          <w:bCs/>
          <w:color w:val="AD3016" w:themeColor="accent1"/>
          <w:sz w:val="28"/>
          <w:szCs w:val="28"/>
        </w:rPr>
        <w:t xml:space="preserve">Eligibility </w:t>
      </w:r>
    </w:p>
    <w:p w14:paraId="6BFAA9AB" w14:textId="77777777"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Be an Australian Citizen</w:t>
      </w:r>
    </w:p>
    <w:p w14:paraId="0A4BF897" w14:textId="77777777"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Undergo a Satisfactory National Criminal History Check (prior to engagement)</w:t>
      </w:r>
    </w:p>
    <w:p w14:paraId="1F8C68E3" w14:textId="77777777"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Meet Fitness for Duty requirements (prior to engagement)</w:t>
      </w:r>
    </w:p>
    <w:p w14:paraId="68A0907F" w14:textId="2046A1B4"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Hold and maintain a Working with Children Check (prior to engagement)</w:t>
      </w:r>
    </w:p>
    <w:p w14:paraId="72D455A4" w14:textId="77777777"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Hold or obtain relevant qualifications.</w:t>
      </w:r>
    </w:p>
    <w:bookmarkEnd w:id="3"/>
    <w:p w14:paraId="56E657EF" w14:textId="77777777" w:rsidR="009E65A9" w:rsidRPr="008B697A" w:rsidRDefault="009E65A9" w:rsidP="009E65A9">
      <w:pPr>
        <w:spacing w:line="276" w:lineRule="auto"/>
        <w:ind w:left="360"/>
        <w:rPr>
          <w:rFonts w:asciiTheme="minorHAnsi" w:hAnsiTheme="minorHAnsi" w:cstheme="minorHAnsi"/>
          <w:szCs w:val="21"/>
        </w:rPr>
      </w:pPr>
    </w:p>
    <w:p w14:paraId="360BD9C9" w14:textId="3F01C011" w:rsidR="00C11C20" w:rsidRDefault="00C11C20" w:rsidP="00C11C20">
      <w:pPr>
        <w:spacing w:line="276" w:lineRule="auto"/>
        <w:rPr>
          <w:rFonts w:asciiTheme="minorHAnsi" w:hAnsiTheme="minorHAnsi" w:cstheme="minorHAnsi"/>
          <w:szCs w:val="22"/>
        </w:rPr>
      </w:pPr>
    </w:p>
    <w:p w14:paraId="413223EB" w14:textId="3B98BCBF" w:rsidR="00C11C20" w:rsidRDefault="00C11C20" w:rsidP="00C11C20">
      <w:pPr>
        <w:spacing w:line="276" w:lineRule="auto"/>
        <w:rPr>
          <w:rFonts w:asciiTheme="minorHAnsi" w:hAnsiTheme="minorHAnsi" w:cstheme="minorHAnsi"/>
          <w:szCs w:val="22"/>
        </w:rPr>
      </w:pPr>
    </w:p>
    <w:p w14:paraId="6D8DC513" w14:textId="72CE53FF" w:rsidR="00C11C20" w:rsidRDefault="00C11C20" w:rsidP="00C11C20">
      <w:pPr>
        <w:spacing w:line="276" w:lineRule="auto"/>
        <w:rPr>
          <w:rFonts w:asciiTheme="minorHAnsi" w:hAnsiTheme="minorHAnsi" w:cstheme="minorHAnsi"/>
          <w:szCs w:val="22"/>
        </w:rPr>
      </w:pPr>
    </w:p>
    <w:p w14:paraId="707965A1" w14:textId="7C3CC566" w:rsidR="00C11C20" w:rsidRDefault="00C11C20" w:rsidP="00C11C20">
      <w:pPr>
        <w:spacing w:line="276" w:lineRule="auto"/>
        <w:rPr>
          <w:rFonts w:asciiTheme="minorHAnsi" w:hAnsiTheme="minorHAnsi" w:cstheme="minorHAnsi"/>
          <w:szCs w:val="22"/>
        </w:rPr>
      </w:pPr>
    </w:p>
    <w:p w14:paraId="426DDA42" w14:textId="0B5AE7BA" w:rsidR="00C11C20" w:rsidRDefault="00C11C20" w:rsidP="00C11C20">
      <w:pPr>
        <w:spacing w:line="276" w:lineRule="auto"/>
        <w:rPr>
          <w:rFonts w:asciiTheme="minorHAnsi" w:hAnsiTheme="minorHAnsi" w:cstheme="minorHAnsi"/>
          <w:szCs w:val="22"/>
        </w:rPr>
      </w:pPr>
    </w:p>
    <w:p w14:paraId="39788491" w14:textId="5F8278C7" w:rsidR="00C11C20" w:rsidRDefault="00C11C20" w:rsidP="00C11C20">
      <w:pPr>
        <w:spacing w:line="276" w:lineRule="auto"/>
        <w:rPr>
          <w:rFonts w:asciiTheme="minorHAnsi" w:hAnsiTheme="minorHAnsi" w:cstheme="minorHAnsi"/>
          <w:szCs w:val="22"/>
        </w:rPr>
      </w:pPr>
    </w:p>
    <w:p w14:paraId="2B605CC9" w14:textId="2AD4537A" w:rsidR="00C11C20" w:rsidRDefault="00C11C20" w:rsidP="00C11C20">
      <w:pPr>
        <w:spacing w:line="276" w:lineRule="auto"/>
        <w:rPr>
          <w:rFonts w:asciiTheme="minorHAnsi" w:hAnsiTheme="minorHAnsi" w:cstheme="minorHAnsi"/>
          <w:szCs w:val="22"/>
        </w:rPr>
      </w:pPr>
    </w:p>
    <w:p w14:paraId="2E933B99" w14:textId="616232F9" w:rsidR="00C11C20" w:rsidRDefault="00C11C20" w:rsidP="00C11C20">
      <w:pPr>
        <w:spacing w:line="276" w:lineRule="auto"/>
        <w:rPr>
          <w:rFonts w:asciiTheme="minorHAnsi" w:hAnsiTheme="minorHAnsi" w:cstheme="minorHAnsi"/>
          <w:szCs w:val="22"/>
        </w:rPr>
      </w:pPr>
    </w:p>
    <w:p w14:paraId="0F4A64DC" w14:textId="340BFCB4" w:rsidR="00C11C20" w:rsidRDefault="00C11C20" w:rsidP="00C11C20">
      <w:pPr>
        <w:spacing w:line="276" w:lineRule="auto"/>
        <w:rPr>
          <w:rFonts w:asciiTheme="minorHAnsi" w:hAnsiTheme="minorHAnsi" w:cstheme="minorHAnsi"/>
          <w:szCs w:val="22"/>
        </w:rPr>
      </w:pPr>
    </w:p>
    <w:p w14:paraId="4AEA4262" w14:textId="3BD08DCA" w:rsidR="00C11C20" w:rsidRDefault="00C11C20" w:rsidP="00C11C20">
      <w:pPr>
        <w:spacing w:line="276" w:lineRule="auto"/>
        <w:rPr>
          <w:rFonts w:asciiTheme="minorHAnsi" w:hAnsiTheme="minorHAnsi" w:cstheme="minorHAnsi"/>
          <w:szCs w:val="22"/>
        </w:rPr>
      </w:pPr>
    </w:p>
    <w:p w14:paraId="4ADC481D" w14:textId="7FC7502E" w:rsidR="00C11C20" w:rsidRDefault="00C11C20" w:rsidP="00C11C20">
      <w:pPr>
        <w:spacing w:line="276" w:lineRule="auto"/>
        <w:rPr>
          <w:rFonts w:asciiTheme="minorHAnsi" w:hAnsiTheme="minorHAnsi" w:cstheme="minorHAnsi"/>
          <w:szCs w:val="22"/>
        </w:rPr>
      </w:pPr>
    </w:p>
    <w:p w14:paraId="1C5BF823" w14:textId="77777777" w:rsidR="00C11C20" w:rsidRPr="00C11C20" w:rsidRDefault="00C11C20" w:rsidP="00C11C20">
      <w:pPr>
        <w:spacing w:line="276" w:lineRule="auto"/>
        <w:rPr>
          <w:rFonts w:asciiTheme="minorHAnsi" w:hAnsiTheme="minorHAnsi" w:cstheme="minorHAnsi"/>
          <w:szCs w:val="22"/>
        </w:rPr>
      </w:pPr>
    </w:p>
    <w:p w14:paraId="5CCF76BD" w14:textId="77777777" w:rsidR="005B32A7" w:rsidRPr="00DC764E" w:rsidRDefault="005B32A7" w:rsidP="00491DB7">
      <w:pPr>
        <w:rPr>
          <w:rFonts w:asciiTheme="majorHAnsi" w:hAnsiTheme="majorHAnsi" w:cstheme="majorHAnsi"/>
          <w:b/>
          <w:bCs/>
          <w:color w:val="253D40"/>
          <w:sz w:val="28"/>
          <w:szCs w:val="28"/>
        </w:rPr>
      </w:pPr>
    </w:p>
    <w:sectPr w:rsidR="005B32A7" w:rsidRPr="00DC764E" w:rsidSect="008B697A">
      <w:footerReference w:type="default" r:id="rId10"/>
      <w:headerReference w:type="first" r:id="rId11"/>
      <w:footerReference w:type="first" r:id="rId12"/>
      <w:pgSz w:w="11906" w:h="16838" w:code="9"/>
      <w:pgMar w:top="1304" w:right="1440" w:bottom="156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30" name="Graphic 30"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30" name="Graphic 30"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31" name="Graphic 31"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31" name="Graphic 31"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32" name="Graphic 32"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32" name="Graphic 32"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6E51B0"/>
    <w:multiLevelType w:val="hybridMultilevel"/>
    <w:tmpl w:val="3A7AAB1C"/>
    <w:lvl w:ilvl="0" w:tplc="06764CA2">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FED3639"/>
    <w:multiLevelType w:val="hybridMultilevel"/>
    <w:tmpl w:val="ADBC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15:restartNumberingAfterBreak="0">
    <w:nsid w:val="73D33150"/>
    <w:multiLevelType w:val="hybridMultilevel"/>
    <w:tmpl w:val="06600CC2"/>
    <w:lvl w:ilvl="0" w:tplc="BF92D38A">
      <w:start w:val="1"/>
      <w:numFmt w:val="bullet"/>
      <w:lvlText w:val=""/>
      <w:lvlJc w:val="left"/>
      <w:pPr>
        <w:ind w:left="360" w:hanging="360"/>
      </w:pPr>
      <w:rPr>
        <w:rFonts w:ascii="Symbol" w:hAnsi="Symbol" w:hint="default"/>
        <w:sz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1"/>
  </w:num>
  <w:num w:numId="11">
    <w:abstractNumId w:val="5"/>
  </w:num>
  <w:num w:numId="12">
    <w:abstractNumId w:val="9"/>
  </w:num>
  <w:num w:numId="13">
    <w:abstractNumId w:val="26"/>
  </w:num>
  <w:num w:numId="14">
    <w:abstractNumId w:val="13"/>
  </w:num>
  <w:num w:numId="15">
    <w:abstractNumId w:val="10"/>
  </w:num>
  <w:num w:numId="16">
    <w:abstractNumId w:val="15"/>
  </w:num>
  <w:num w:numId="17">
    <w:abstractNumId w:val="23"/>
  </w:num>
  <w:num w:numId="18">
    <w:abstractNumId w:val="1"/>
  </w:num>
  <w:num w:numId="19">
    <w:abstractNumId w:val="7"/>
  </w:num>
  <w:num w:numId="20">
    <w:abstractNumId w:val="19"/>
  </w:num>
  <w:num w:numId="21">
    <w:abstractNumId w:val="25"/>
  </w:num>
  <w:num w:numId="22">
    <w:abstractNumId w:val="16"/>
  </w:num>
  <w:num w:numId="23">
    <w:abstractNumId w:val="17"/>
  </w:num>
  <w:num w:numId="24">
    <w:abstractNumId w:val="24"/>
  </w:num>
  <w:num w:numId="25">
    <w:abstractNumId w:val="8"/>
  </w:num>
  <w:num w:numId="26">
    <w:abstractNumId w:val="6"/>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55681"/>
    <w:rsid w:val="00063181"/>
    <w:rsid w:val="000644C7"/>
    <w:rsid w:val="00065F75"/>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096C"/>
    <w:rsid w:val="000E4C1A"/>
    <w:rsid w:val="000F1222"/>
    <w:rsid w:val="000F33A5"/>
    <w:rsid w:val="000F477C"/>
    <w:rsid w:val="00106A9C"/>
    <w:rsid w:val="00111BCC"/>
    <w:rsid w:val="00125055"/>
    <w:rsid w:val="00131BF9"/>
    <w:rsid w:val="00132E83"/>
    <w:rsid w:val="00150A55"/>
    <w:rsid w:val="00152CC8"/>
    <w:rsid w:val="00153F99"/>
    <w:rsid w:val="001636FE"/>
    <w:rsid w:val="001667DD"/>
    <w:rsid w:val="001A4730"/>
    <w:rsid w:val="001A5CE8"/>
    <w:rsid w:val="001B11B8"/>
    <w:rsid w:val="001B3003"/>
    <w:rsid w:val="001B36A4"/>
    <w:rsid w:val="001B475C"/>
    <w:rsid w:val="001C1A34"/>
    <w:rsid w:val="001C53BD"/>
    <w:rsid w:val="001E07F2"/>
    <w:rsid w:val="001E2A19"/>
    <w:rsid w:val="001E317F"/>
    <w:rsid w:val="001E3AAB"/>
    <w:rsid w:val="001E68AA"/>
    <w:rsid w:val="001F4C7A"/>
    <w:rsid w:val="001F57E0"/>
    <w:rsid w:val="00206C3C"/>
    <w:rsid w:val="00211821"/>
    <w:rsid w:val="00215002"/>
    <w:rsid w:val="0021515F"/>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78D0"/>
    <w:rsid w:val="002D7C11"/>
    <w:rsid w:val="002D7C73"/>
    <w:rsid w:val="00300004"/>
    <w:rsid w:val="0030121D"/>
    <w:rsid w:val="003022A0"/>
    <w:rsid w:val="00307E9B"/>
    <w:rsid w:val="00322335"/>
    <w:rsid w:val="003239A1"/>
    <w:rsid w:val="00330530"/>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170"/>
    <w:rsid w:val="003D0A2A"/>
    <w:rsid w:val="003D2DBA"/>
    <w:rsid w:val="003D5768"/>
    <w:rsid w:val="003E123F"/>
    <w:rsid w:val="003E2201"/>
    <w:rsid w:val="003F02D0"/>
    <w:rsid w:val="003F0E8A"/>
    <w:rsid w:val="003F7CB6"/>
    <w:rsid w:val="00420F01"/>
    <w:rsid w:val="00421859"/>
    <w:rsid w:val="00425B84"/>
    <w:rsid w:val="004324B1"/>
    <w:rsid w:val="004362E7"/>
    <w:rsid w:val="0044104A"/>
    <w:rsid w:val="00443EB7"/>
    <w:rsid w:val="0044454D"/>
    <w:rsid w:val="004522F7"/>
    <w:rsid w:val="004579E0"/>
    <w:rsid w:val="0046270A"/>
    <w:rsid w:val="00464FE8"/>
    <w:rsid w:val="00480BE2"/>
    <w:rsid w:val="004901A2"/>
    <w:rsid w:val="00491DB7"/>
    <w:rsid w:val="00497931"/>
    <w:rsid w:val="004A7F7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66B8F"/>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F3689"/>
    <w:rsid w:val="00606DD4"/>
    <w:rsid w:val="0061119A"/>
    <w:rsid w:val="00616D58"/>
    <w:rsid w:val="0062118D"/>
    <w:rsid w:val="00632455"/>
    <w:rsid w:val="00640788"/>
    <w:rsid w:val="0064279C"/>
    <w:rsid w:val="0065055D"/>
    <w:rsid w:val="0065090E"/>
    <w:rsid w:val="00652714"/>
    <w:rsid w:val="0065276E"/>
    <w:rsid w:val="006532C6"/>
    <w:rsid w:val="00653D28"/>
    <w:rsid w:val="006719D4"/>
    <w:rsid w:val="006765A2"/>
    <w:rsid w:val="00683E70"/>
    <w:rsid w:val="00684E63"/>
    <w:rsid w:val="00685266"/>
    <w:rsid w:val="006900CB"/>
    <w:rsid w:val="006A5998"/>
    <w:rsid w:val="006A796E"/>
    <w:rsid w:val="006B2E69"/>
    <w:rsid w:val="006C7159"/>
    <w:rsid w:val="006E29FD"/>
    <w:rsid w:val="006F14C4"/>
    <w:rsid w:val="006F33E2"/>
    <w:rsid w:val="006F4C02"/>
    <w:rsid w:val="00700C68"/>
    <w:rsid w:val="00701B70"/>
    <w:rsid w:val="00706F79"/>
    <w:rsid w:val="00710470"/>
    <w:rsid w:val="00714333"/>
    <w:rsid w:val="007156AA"/>
    <w:rsid w:val="007242A1"/>
    <w:rsid w:val="007323C9"/>
    <w:rsid w:val="00735965"/>
    <w:rsid w:val="007366B8"/>
    <w:rsid w:val="00741844"/>
    <w:rsid w:val="007449BE"/>
    <w:rsid w:val="00750E03"/>
    <w:rsid w:val="007519CC"/>
    <w:rsid w:val="007521BD"/>
    <w:rsid w:val="00754476"/>
    <w:rsid w:val="007550C9"/>
    <w:rsid w:val="00773B07"/>
    <w:rsid w:val="007751AE"/>
    <w:rsid w:val="007850BA"/>
    <w:rsid w:val="00787309"/>
    <w:rsid w:val="00790814"/>
    <w:rsid w:val="007A36F1"/>
    <w:rsid w:val="007A41CB"/>
    <w:rsid w:val="007A6B71"/>
    <w:rsid w:val="007B1984"/>
    <w:rsid w:val="007B331B"/>
    <w:rsid w:val="007B406D"/>
    <w:rsid w:val="007C1A21"/>
    <w:rsid w:val="007C6560"/>
    <w:rsid w:val="007D0D13"/>
    <w:rsid w:val="007D15A7"/>
    <w:rsid w:val="007D5701"/>
    <w:rsid w:val="007F1C93"/>
    <w:rsid w:val="007F4296"/>
    <w:rsid w:val="007F553D"/>
    <w:rsid w:val="0080312A"/>
    <w:rsid w:val="00803290"/>
    <w:rsid w:val="0081061A"/>
    <w:rsid w:val="00813E25"/>
    <w:rsid w:val="00816702"/>
    <w:rsid w:val="00831E50"/>
    <w:rsid w:val="0083710E"/>
    <w:rsid w:val="00845855"/>
    <w:rsid w:val="00865A7A"/>
    <w:rsid w:val="0086728B"/>
    <w:rsid w:val="008775B4"/>
    <w:rsid w:val="00882925"/>
    <w:rsid w:val="00886C9E"/>
    <w:rsid w:val="008A0255"/>
    <w:rsid w:val="008A63D8"/>
    <w:rsid w:val="008B23CA"/>
    <w:rsid w:val="008B2C43"/>
    <w:rsid w:val="008B4E8E"/>
    <w:rsid w:val="008B697A"/>
    <w:rsid w:val="008B74DE"/>
    <w:rsid w:val="008C5DBD"/>
    <w:rsid w:val="008E1AC1"/>
    <w:rsid w:val="00900868"/>
    <w:rsid w:val="00922118"/>
    <w:rsid w:val="0093571C"/>
    <w:rsid w:val="00935D77"/>
    <w:rsid w:val="00937C92"/>
    <w:rsid w:val="009452C0"/>
    <w:rsid w:val="009513D1"/>
    <w:rsid w:val="00961BA7"/>
    <w:rsid w:val="00963840"/>
    <w:rsid w:val="00964AAB"/>
    <w:rsid w:val="00970D81"/>
    <w:rsid w:val="0097121F"/>
    <w:rsid w:val="00990FDC"/>
    <w:rsid w:val="00994CDF"/>
    <w:rsid w:val="009A79B5"/>
    <w:rsid w:val="009B0144"/>
    <w:rsid w:val="009B10B6"/>
    <w:rsid w:val="009C4D91"/>
    <w:rsid w:val="009D754B"/>
    <w:rsid w:val="009E08D5"/>
    <w:rsid w:val="009E1167"/>
    <w:rsid w:val="009E65A9"/>
    <w:rsid w:val="009F00EB"/>
    <w:rsid w:val="009F09D7"/>
    <w:rsid w:val="009F2716"/>
    <w:rsid w:val="009F289D"/>
    <w:rsid w:val="009F79CB"/>
    <w:rsid w:val="00A06C5F"/>
    <w:rsid w:val="00A06D24"/>
    <w:rsid w:val="00A07C40"/>
    <w:rsid w:val="00A140F3"/>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32970"/>
    <w:rsid w:val="00B4056D"/>
    <w:rsid w:val="00B406B3"/>
    <w:rsid w:val="00B43318"/>
    <w:rsid w:val="00B47557"/>
    <w:rsid w:val="00B55904"/>
    <w:rsid w:val="00B5758E"/>
    <w:rsid w:val="00B63940"/>
    <w:rsid w:val="00B65093"/>
    <w:rsid w:val="00B664CC"/>
    <w:rsid w:val="00B76859"/>
    <w:rsid w:val="00B8126A"/>
    <w:rsid w:val="00B904B6"/>
    <w:rsid w:val="00B90B95"/>
    <w:rsid w:val="00B93F9E"/>
    <w:rsid w:val="00BA25FE"/>
    <w:rsid w:val="00BB2FDE"/>
    <w:rsid w:val="00BB3511"/>
    <w:rsid w:val="00BB6BDE"/>
    <w:rsid w:val="00BC3B23"/>
    <w:rsid w:val="00BC3EEB"/>
    <w:rsid w:val="00BD6542"/>
    <w:rsid w:val="00BE1747"/>
    <w:rsid w:val="00BE1E79"/>
    <w:rsid w:val="00BE3C83"/>
    <w:rsid w:val="00BE6E74"/>
    <w:rsid w:val="00C01591"/>
    <w:rsid w:val="00C03443"/>
    <w:rsid w:val="00C04D48"/>
    <w:rsid w:val="00C06CE3"/>
    <w:rsid w:val="00C11C20"/>
    <w:rsid w:val="00C20788"/>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B1E58"/>
    <w:rsid w:val="00CB216E"/>
    <w:rsid w:val="00CC1EEA"/>
    <w:rsid w:val="00CC4D37"/>
    <w:rsid w:val="00CD60E3"/>
    <w:rsid w:val="00CE4141"/>
    <w:rsid w:val="00CF23E1"/>
    <w:rsid w:val="00CF2E54"/>
    <w:rsid w:val="00D04340"/>
    <w:rsid w:val="00D154CF"/>
    <w:rsid w:val="00D20FDC"/>
    <w:rsid w:val="00D23064"/>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57B1"/>
    <w:rsid w:val="00DA7E8B"/>
    <w:rsid w:val="00DB3C1A"/>
    <w:rsid w:val="00DC2229"/>
    <w:rsid w:val="00DC764E"/>
    <w:rsid w:val="00DD0FF2"/>
    <w:rsid w:val="00DD3330"/>
    <w:rsid w:val="00DD47B7"/>
    <w:rsid w:val="00DE0090"/>
    <w:rsid w:val="00DE60C0"/>
    <w:rsid w:val="00DF2EEA"/>
    <w:rsid w:val="00DF5D96"/>
    <w:rsid w:val="00E04E2B"/>
    <w:rsid w:val="00E100A2"/>
    <w:rsid w:val="00E260E3"/>
    <w:rsid w:val="00E27A54"/>
    <w:rsid w:val="00E32F48"/>
    <w:rsid w:val="00E42460"/>
    <w:rsid w:val="00E42DEC"/>
    <w:rsid w:val="00E4364B"/>
    <w:rsid w:val="00E448D4"/>
    <w:rsid w:val="00E56C7C"/>
    <w:rsid w:val="00E63B81"/>
    <w:rsid w:val="00E65781"/>
    <w:rsid w:val="00E74E45"/>
    <w:rsid w:val="00E7675F"/>
    <w:rsid w:val="00E777E3"/>
    <w:rsid w:val="00E82C53"/>
    <w:rsid w:val="00E83A88"/>
    <w:rsid w:val="00E900B3"/>
    <w:rsid w:val="00E93381"/>
    <w:rsid w:val="00E94C5B"/>
    <w:rsid w:val="00EA32B4"/>
    <w:rsid w:val="00EA350C"/>
    <w:rsid w:val="00EB448D"/>
    <w:rsid w:val="00EB5332"/>
    <w:rsid w:val="00EB58E3"/>
    <w:rsid w:val="00EC0D2B"/>
    <w:rsid w:val="00ED17B7"/>
    <w:rsid w:val="00ED3E05"/>
    <w:rsid w:val="00EE7231"/>
    <w:rsid w:val="00EF3323"/>
    <w:rsid w:val="00F012F8"/>
    <w:rsid w:val="00F01C01"/>
    <w:rsid w:val="00F1060B"/>
    <w:rsid w:val="00F15B72"/>
    <w:rsid w:val="00F16BCB"/>
    <w:rsid w:val="00F202C0"/>
    <w:rsid w:val="00F20F1A"/>
    <w:rsid w:val="00F2742E"/>
    <w:rsid w:val="00F27A42"/>
    <w:rsid w:val="00F32223"/>
    <w:rsid w:val="00F33A18"/>
    <w:rsid w:val="00F359EE"/>
    <w:rsid w:val="00F36E57"/>
    <w:rsid w:val="00F43899"/>
    <w:rsid w:val="00F62A52"/>
    <w:rsid w:val="00F74EF6"/>
    <w:rsid w:val="00F7739D"/>
    <w:rsid w:val="00F85F3A"/>
    <w:rsid w:val="00F8733F"/>
    <w:rsid w:val="00FA4392"/>
    <w:rsid w:val="00FA506E"/>
    <w:rsid w:val="00FA516C"/>
    <w:rsid w:val="00FA6F61"/>
    <w:rsid w:val="00FA72CF"/>
    <w:rsid w:val="00FC4543"/>
    <w:rsid w:val="00FC4EC5"/>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B93F9E"/>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B93F9E"/>
    <w:rPr>
      <w:rFonts w:ascii="Calibri" w:hAnsi="Calibri" w:cs="Calibri"/>
      <w:color w:val="421313"/>
      <w:sz w:val="16"/>
      <w:szCs w:val="16"/>
      <w:lang w:val="en-US"/>
    </w:rPr>
  </w:style>
  <w:style w:type="paragraph" w:styleId="NormalWeb">
    <w:name w:val="Normal (Web)"/>
    <w:basedOn w:val="Normal"/>
    <w:uiPriority w:val="99"/>
    <w:unhideWhenUsed/>
    <w:rsid w:val="00F33A18"/>
    <w:pPr>
      <w:spacing w:before="100" w:beforeAutospacing="1" w:after="100" w:afterAutospacing="1" w:line="240" w:lineRule="auto"/>
    </w:pPr>
    <w:rPr>
      <w:rFonts w:ascii="Times New Roman" w:eastAsia="Times New Roman" w:hAnsi="Times New Roman" w:cs="Times New Roman"/>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 w:id="143872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sc.gov.au/recruitability-scheme-guide-applica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psc.gov.au/working-aps/diversity-and-inclusion/disability/recruitability/recruitability-scheme-guide-applicant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2</TotalTime>
  <Pages>6</Pages>
  <Words>1775</Words>
  <Characters>10121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Alexandra Harrington</cp:lastModifiedBy>
  <cp:revision>3</cp:revision>
  <cp:lastPrinted>2023-05-18T03:22:00Z</cp:lastPrinted>
  <dcterms:created xsi:type="dcterms:W3CDTF">2025-06-15T22:57:00Z</dcterms:created>
  <dcterms:modified xsi:type="dcterms:W3CDTF">2025-06-15T22:57:00Z</dcterms:modified>
</cp:coreProperties>
</file>